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ulukkoRuudukko"/>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F6FB"/>
        <w:tblLook w:val="04A0" w:firstRow="1" w:lastRow="0" w:firstColumn="1" w:lastColumn="0" w:noHBand="0" w:noVBand="1"/>
      </w:tblPr>
      <w:tblGrid>
        <w:gridCol w:w="8504"/>
      </w:tblGrid>
      <w:tr w:rsidR="00821BCD" w:rsidRPr="009E27A4" w14:paraId="4FF22603" w14:textId="77777777" w:rsidTr="00AF6827">
        <w:trPr>
          <w:trHeight w:val="1928"/>
          <w:jc w:val="center"/>
        </w:trPr>
        <w:tc>
          <w:tcPr>
            <w:tcW w:w="8504" w:type="dxa"/>
            <w:shd w:val="clear" w:color="auto" w:fill="E9F6FB"/>
            <w:vAlign w:val="center"/>
          </w:tcPr>
          <w:p w14:paraId="3D637D87" w14:textId="197B0F93" w:rsidR="004E77FE" w:rsidRPr="009B46A7" w:rsidRDefault="007817A6" w:rsidP="00C16BF7">
            <w:pPr>
              <w:pStyle w:val="KansiOtsikkoSYO"/>
              <w:rPr>
                <w:lang w:val="fi-FI"/>
              </w:rPr>
            </w:pPr>
            <w:r>
              <w:rPr>
                <w:lang w:val="fi-FI"/>
              </w:rPr>
              <w:t xml:space="preserve">Kehittäminen </w:t>
            </w:r>
            <w:r w:rsidR="00EA0B8F">
              <w:rPr>
                <w:lang w:val="fi-FI"/>
              </w:rPr>
              <w:t xml:space="preserve">ja </w:t>
            </w:r>
            <w:r w:rsidR="00774A31">
              <w:rPr>
                <w:lang w:val="fi-FI"/>
              </w:rPr>
              <w:t>d</w:t>
            </w:r>
            <w:r w:rsidR="00C459CD">
              <w:rPr>
                <w:lang w:val="fi-FI"/>
              </w:rPr>
              <w:t>igitaalise</w:t>
            </w:r>
            <w:r w:rsidR="00774A31">
              <w:rPr>
                <w:lang w:val="fi-FI"/>
              </w:rPr>
              <w:t>t</w:t>
            </w:r>
            <w:r w:rsidR="00C459CD">
              <w:rPr>
                <w:lang w:val="fi-FI"/>
              </w:rPr>
              <w:t xml:space="preserve"> </w:t>
            </w:r>
            <w:r w:rsidR="00774A31">
              <w:rPr>
                <w:lang w:val="fi-FI"/>
              </w:rPr>
              <w:t>työkalut</w:t>
            </w:r>
            <w:r w:rsidR="00C459CD">
              <w:rPr>
                <w:lang w:val="fi-FI"/>
              </w:rPr>
              <w:t xml:space="preserve"> </w:t>
            </w:r>
          </w:p>
          <w:p w14:paraId="2CD38860" w14:textId="2D167556" w:rsidR="00054709" w:rsidRPr="009B46A7" w:rsidRDefault="00774A31" w:rsidP="0067661D">
            <w:pPr>
              <w:pStyle w:val="KansiTarkentavaotsikkoSYO"/>
              <w:rPr>
                <w:lang w:val="fi-FI"/>
              </w:rPr>
            </w:pPr>
            <w:r>
              <w:rPr>
                <w:lang w:val="fi-FI"/>
              </w:rPr>
              <w:t>Työkirja digitaaliseen kehittämiseen</w:t>
            </w:r>
          </w:p>
          <w:p w14:paraId="4A2386AB" w14:textId="0DFA6EC2" w:rsidR="00AF6827" w:rsidRPr="009B46A7" w:rsidRDefault="00AF6827" w:rsidP="0067661D">
            <w:pPr>
              <w:pStyle w:val="KansiMetaSYO"/>
            </w:pPr>
            <w:r w:rsidRPr="009B46A7">
              <w:rPr>
                <w:rStyle w:val="HTML-koodi"/>
                <w:rFonts w:asciiTheme="minorHAnsi" w:eastAsiaTheme="majorEastAsia" w:hAnsiTheme="minorHAnsi" w:cs="Times New Roman"/>
                <w:sz w:val="22"/>
                <w:szCs w:val="24"/>
              </w:rPr>
              <w:t xml:space="preserve">• </w:t>
            </w:r>
            <w:r w:rsidR="00024D45">
              <w:rPr>
                <w:rStyle w:val="HTML-koodi"/>
                <w:rFonts w:asciiTheme="minorHAnsi" w:eastAsiaTheme="majorEastAsia" w:hAnsiTheme="minorHAnsi" w:cs="Times New Roman"/>
                <w:sz w:val="22"/>
                <w:szCs w:val="24"/>
              </w:rPr>
              <w:t>11</w:t>
            </w:r>
            <w:r w:rsidR="00A224A2">
              <w:rPr>
                <w:rFonts w:eastAsiaTheme="majorEastAsia"/>
              </w:rPr>
              <w:t>.</w:t>
            </w:r>
            <w:r w:rsidR="00774A31">
              <w:rPr>
                <w:rFonts w:eastAsiaTheme="majorEastAsia"/>
              </w:rPr>
              <w:t>2</w:t>
            </w:r>
            <w:r w:rsidR="00A224A2">
              <w:rPr>
                <w:rFonts w:eastAsiaTheme="majorEastAsia"/>
              </w:rPr>
              <w:t>.2026</w:t>
            </w:r>
            <w:r w:rsidRPr="009B46A7">
              <w:rPr>
                <w:rStyle w:val="HTML-koodi"/>
                <w:rFonts w:asciiTheme="minorHAnsi" w:eastAsiaTheme="majorEastAsia" w:hAnsiTheme="minorHAnsi" w:cs="Times New Roman"/>
                <w:sz w:val="22"/>
                <w:szCs w:val="24"/>
              </w:rPr>
              <w:t xml:space="preserve"> • </w:t>
            </w:r>
            <w:r w:rsidR="00774A31">
              <w:rPr>
                <w:rFonts w:eastAsiaTheme="majorEastAsia"/>
              </w:rPr>
              <w:t>Pauliina Hautamäki ja Mereta Helin</w:t>
            </w:r>
          </w:p>
        </w:tc>
      </w:tr>
    </w:tbl>
    <w:p w14:paraId="17A91D67" w14:textId="77777777" w:rsidR="00280CCA" w:rsidRDefault="00280CCA">
      <w:pPr>
        <w:spacing w:after="0" w:line="240" w:lineRule="auto"/>
        <w:rPr>
          <w:lang w:val="fi-FI"/>
        </w:rPr>
      </w:pPr>
      <w:r>
        <w:rPr>
          <w:lang w:val="fi-FI"/>
        </w:rPr>
        <w:br w:type="page"/>
      </w:r>
    </w:p>
    <w:p w14:paraId="4DD9C9DD" w14:textId="77777777" w:rsidR="00AD2C98" w:rsidRPr="009B46A7" w:rsidRDefault="00AD2C98">
      <w:pPr>
        <w:spacing w:after="0" w:line="240" w:lineRule="auto"/>
        <w:rPr>
          <w:lang w:val="fi-FI"/>
        </w:rPr>
        <w:sectPr w:rsidR="00AD2C98" w:rsidRPr="009B46A7" w:rsidSect="00DC131E">
          <w:headerReference w:type="default" r:id="rId12"/>
          <w:footerReference w:type="default" r:id="rId13"/>
          <w:pgSz w:w="11900" w:h="16840"/>
          <w:pgMar w:top="1418" w:right="1134" w:bottom="1418" w:left="1418" w:header="1701" w:footer="567" w:gutter="0"/>
          <w:cols w:space="708"/>
          <w:vAlign w:val="center"/>
          <w:docGrid w:linePitch="360"/>
        </w:sectPr>
      </w:pPr>
    </w:p>
    <w:sdt>
      <w:sdtPr>
        <w:rPr>
          <w:rFonts w:asciiTheme="minorHAnsi" w:eastAsiaTheme="minorEastAsia" w:hAnsiTheme="minorHAnsi" w:cs="Times New Roman (Leipäteksti, m"/>
          <w:b w:val="0"/>
          <w:bCs w:val="0"/>
          <w:color w:val="222222" w:themeColor="text1"/>
          <w:kern w:val="2"/>
          <w:sz w:val="22"/>
          <w:szCs w:val="22"/>
          <w:lang w:val="en-US" w:eastAsia="en-US"/>
          <w14:ligatures w14:val="standardContextual"/>
        </w:rPr>
        <w:id w:val="857318372"/>
        <w:docPartObj>
          <w:docPartGallery w:val="Table of Contents"/>
          <w:docPartUnique/>
        </w:docPartObj>
      </w:sdtPr>
      <w:sdtContent>
        <w:p w14:paraId="5ABE15EE" w14:textId="4B65C03F" w:rsidR="00A73417" w:rsidRDefault="00A73417">
          <w:pPr>
            <w:pStyle w:val="Sisllysluettelonotsikko"/>
          </w:pPr>
          <w:r>
            <w:t>Sisällysluettelo</w:t>
          </w:r>
        </w:p>
        <w:p w14:paraId="5509109B" w14:textId="447D1E48" w:rsidR="001F6EBC" w:rsidRDefault="00A73417">
          <w:pPr>
            <w:pStyle w:val="Sisluet1"/>
            <w:rPr>
              <w:rFonts w:eastAsiaTheme="minorEastAsia" w:cstheme="minorBidi"/>
              <w:color w:val="auto"/>
              <w:lang w:eastAsia="fi-FI"/>
            </w:rPr>
          </w:pPr>
          <w:r>
            <w:fldChar w:fldCharType="begin"/>
          </w:r>
          <w:r>
            <w:instrText xml:space="preserve"> TOC \o "1-3" \h \z \u </w:instrText>
          </w:r>
          <w:r>
            <w:fldChar w:fldCharType="separate"/>
          </w:r>
          <w:hyperlink w:anchor="_Toc221200059" w:history="1">
            <w:r w:rsidR="001F6EBC" w:rsidRPr="00C8385B">
              <w:rPr>
                <w:rStyle w:val="Hyperlinkki"/>
              </w:rPr>
              <w:t>Mistä työkirjassa on kyse?</w:t>
            </w:r>
            <w:r w:rsidR="001F6EBC">
              <w:rPr>
                <w:webHidden/>
              </w:rPr>
              <w:tab/>
            </w:r>
            <w:r w:rsidR="001F6EBC">
              <w:rPr>
                <w:webHidden/>
              </w:rPr>
              <w:fldChar w:fldCharType="begin"/>
            </w:r>
            <w:r w:rsidR="001F6EBC">
              <w:rPr>
                <w:webHidden/>
              </w:rPr>
              <w:instrText xml:space="preserve"> PAGEREF _Toc221200059 \h </w:instrText>
            </w:r>
            <w:r w:rsidR="001F6EBC">
              <w:rPr>
                <w:webHidden/>
              </w:rPr>
            </w:r>
            <w:r w:rsidR="001F6EBC">
              <w:rPr>
                <w:webHidden/>
              </w:rPr>
              <w:fldChar w:fldCharType="separate"/>
            </w:r>
            <w:r w:rsidR="002826E4">
              <w:rPr>
                <w:webHidden/>
              </w:rPr>
              <w:t>3</w:t>
            </w:r>
            <w:r w:rsidR="001F6EBC">
              <w:rPr>
                <w:webHidden/>
              </w:rPr>
              <w:fldChar w:fldCharType="end"/>
            </w:r>
          </w:hyperlink>
        </w:p>
        <w:p w14:paraId="57CEEE56" w14:textId="0FFDF51B" w:rsidR="001F6EBC" w:rsidRDefault="001F6EBC">
          <w:pPr>
            <w:pStyle w:val="Sisluet2"/>
            <w:rPr>
              <w:rFonts w:eastAsiaTheme="minorEastAsia" w:cstheme="minorBidi"/>
              <w:b w:val="0"/>
              <w:bCs w:val="0"/>
              <w:color w:val="auto"/>
              <w:lang w:eastAsia="fi-FI"/>
            </w:rPr>
          </w:pPr>
          <w:hyperlink w:anchor="_Toc221200060" w:history="1">
            <w:r w:rsidRPr="00C8385B">
              <w:rPr>
                <w:rStyle w:val="Hyperlinkki"/>
              </w:rPr>
              <w:t>1.</w:t>
            </w:r>
            <w:r>
              <w:rPr>
                <w:rFonts w:eastAsiaTheme="minorEastAsia" w:cstheme="minorBidi"/>
                <w:b w:val="0"/>
                <w:bCs w:val="0"/>
                <w:color w:val="auto"/>
                <w:lang w:eastAsia="fi-FI"/>
              </w:rPr>
              <w:tab/>
            </w:r>
            <w:r w:rsidRPr="00C8385B">
              <w:rPr>
                <w:rStyle w:val="Hyperlinkki"/>
              </w:rPr>
              <w:t>Nykytilanne: ongelma, tarve</w:t>
            </w:r>
            <w:r>
              <w:rPr>
                <w:webHidden/>
              </w:rPr>
              <w:tab/>
            </w:r>
            <w:r>
              <w:rPr>
                <w:webHidden/>
              </w:rPr>
              <w:fldChar w:fldCharType="begin"/>
            </w:r>
            <w:r>
              <w:rPr>
                <w:webHidden/>
              </w:rPr>
              <w:instrText xml:space="preserve"> PAGEREF _Toc221200060 \h </w:instrText>
            </w:r>
            <w:r>
              <w:rPr>
                <w:webHidden/>
              </w:rPr>
            </w:r>
            <w:r>
              <w:rPr>
                <w:webHidden/>
              </w:rPr>
              <w:fldChar w:fldCharType="separate"/>
            </w:r>
            <w:r w:rsidR="002826E4">
              <w:rPr>
                <w:webHidden/>
              </w:rPr>
              <w:t>4</w:t>
            </w:r>
            <w:r>
              <w:rPr>
                <w:webHidden/>
              </w:rPr>
              <w:fldChar w:fldCharType="end"/>
            </w:r>
          </w:hyperlink>
        </w:p>
        <w:p w14:paraId="389A45E4" w14:textId="4490F966" w:rsidR="001F6EBC" w:rsidRDefault="001F6EBC">
          <w:pPr>
            <w:pStyle w:val="Sisluet2"/>
            <w:rPr>
              <w:rFonts w:eastAsiaTheme="minorEastAsia" w:cstheme="minorBidi"/>
              <w:b w:val="0"/>
              <w:bCs w:val="0"/>
              <w:color w:val="auto"/>
              <w:lang w:eastAsia="fi-FI"/>
            </w:rPr>
          </w:pPr>
          <w:hyperlink w:anchor="_Toc221200061" w:history="1">
            <w:r w:rsidRPr="00C8385B">
              <w:rPr>
                <w:rStyle w:val="Hyperlinkki"/>
              </w:rPr>
              <w:t>2.</w:t>
            </w:r>
            <w:r>
              <w:rPr>
                <w:rFonts w:eastAsiaTheme="minorEastAsia" w:cstheme="minorBidi"/>
                <w:b w:val="0"/>
                <w:bCs w:val="0"/>
                <w:color w:val="auto"/>
                <w:lang w:eastAsia="fi-FI"/>
              </w:rPr>
              <w:tab/>
            </w:r>
            <w:r w:rsidRPr="00C8385B">
              <w:rPr>
                <w:rStyle w:val="Hyperlinkki"/>
              </w:rPr>
              <w:t>Kehitettävän asian rajaaminen</w:t>
            </w:r>
            <w:r>
              <w:rPr>
                <w:webHidden/>
              </w:rPr>
              <w:tab/>
            </w:r>
            <w:r>
              <w:rPr>
                <w:webHidden/>
              </w:rPr>
              <w:fldChar w:fldCharType="begin"/>
            </w:r>
            <w:r>
              <w:rPr>
                <w:webHidden/>
              </w:rPr>
              <w:instrText xml:space="preserve"> PAGEREF _Toc221200061 \h </w:instrText>
            </w:r>
            <w:r>
              <w:rPr>
                <w:webHidden/>
              </w:rPr>
            </w:r>
            <w:r>
              <w:rPr>
                <w:webHidden/>
              </w:rPr>
              <w:fldChar w:fldCharType="separate"/>
            </w:r>
            <w:r w:rsidR="002826E4">
              <w:rPr>
                <w:webHidden/>
              </w:rPr>
              <w:t>5</w:t>
            </w:r>
            <w:r>
              <w:rPr>
                <w:webHidden/>
              </w:rPr>
              <w:fldChar w:fldCharType="end"/>
            </w:r>
          </w:hyperlink>
        </w:p>
        <w:p w14:paraId="1177FDD8" w14:textId="444A52D0" w:rsidR="001F6EBC" w:rsidRDefault="001F6EBC">
          <w:pPr>
            <w:pStyle w:val="Sisluet2"/>
            <w:rPr>
              <w:rFonts w:eastAsiaTheme="minorEastAsia" w:cstheme="minorBidi"/>
              <w:b w:val="0"/>
              <w:bCs w:val="0"/>
              <w:color w:val="auto"/>
              <w:lang w:eastAsia="fi-FI"/>
            </w:rPr>
          </w:pPr>
          <w:hyperlink w:anchor="_Toc221200062" w:history="1">
            <w:r w:rsidRPr="00C8385B">
              <w:rPr>
                <w:rStyle w:val="Hyperlinkki"/>
              </w:rPr>
              <w:t>3.</w:t>
            </w:r>
            <w:r>
              <w:rPr>
                <w:rFonts w:eastAsiaTheme="minorEastAsia" w:cstheme="minorBidi"/>
                <w:b w:val="0"/>
                <w:bCs w:val="0"/>
                <w:color w:val="auto"/>
                <w:lang w:eastAsia="fi-FI"/>
              </w:rPr>
              <w:tab/>
            </w:r>
            <w:r w:rsidRPr="00C8385B">
              <w:rPr>
                <w:rStyle w:val="Hyperlinkki"/>
                <w:shd w:val="clear" w:color="auto" w:fill="FFFFFF"/>
              </w:rPr>
              <w:t>Tavoitteet ja tavoiteltavat hyödyt</w:t>
            </w:r>
            <w:r>
              <w:rPr>
                <w:webHidden/>
              </w:rPr>
              <w:tab/>
            </w:r>
            <w:r>
              <w:rPr>
                <w:webHidden/>
              </w:rPr>
              <w:fldChar w:fldCharType="begin"/>
            </w:r>
            <w:r>
              <w:rPr>
                <w:webHidden/>
              </w:rPr>
              <w:instrText xml:space="preserve"> PAGEREF _Toc221200062 \h </w:instrText>
            </w:r>
            <w:r>
              <w:rPr>
                <w:webHidden/>
              </w:rPr>
            </w:r>
            <w:r>
              <w:rPr>
                <w:webHidden/>
              </w:rPr>
              <w:fldChar w:fldCharType="separate"/>
            </w:r>
            <w:r w:rsidR="002826E4">
              <w:rPr>
                <w:webHidden/>
              </w:rPr>
              <w:t>6</w:t>
            </w:r>
            <w:r>
              <w:rPr>
                <w:webHidden/>
              </w:rPr>
              <w:fldChar w:fldCharType="end"/>
            </w:r>
          </w:hyperlink>
        </w:p>
        <w:p w14:paraId="4351FBEB" w14:textId="2FFB5A3A" w:rsidR="001F6EBC" w:rsidRDefault="001F6EBC">
          <w:pPr>
            <w:pStyle w:val="Sisluet2"/>
            <w:rPr>
              <w:rFonts w:eastAsiaTheme="minorEastAsia" w:cstheme="minorBidi"/>
              <w:b w:val="0"/>
              <w:bCs w:val="0"/>
              <w:color w:val="auto"/>
              <w:lang w:eastAsia="fi-FI"/>
            </w:rPr>
          </w:pPr>
          <w:hyperlink w:anchor="_Toc221200063" w:history="1">
            <w:r w:rsidRPr="00C8385B">
              <w:rPr>
                <w:rStyle w:val="Hyperlinkki"/>
              </w:rPr>
              <w:t>4.</w:t>
            </w:r>
            <w:r>
              <w:rPr>
                <w:rFonts w:eastAsiaTheme="minorEastAsia" w:cstheme="minorBidi"/>
                <w:b w:val="0"/>
                <w:bCs w:val="0"/>
                <w:color w:val="auto"/>
                <w:lang w:eastAsia="fi-FI"/>
              </w:rPr>
              <w:tab/>
            </w:r>
            <w:r w:rsidRPr="00C8385B">
              <w:rPr>
                <w:rStyle w:val="Hyperlinkki"/>
                <w:shd w:val="clear" w:color="auto" w:fill="FFFFFF"/>
              </w:rPr>
              <w:t>Ratkaisut ja työkalut</w:t>
            </w:r>
            <w:r>
              <w:rPr>
                <w:webHidden/>
              </w:rPr>
              <w:tab/>
            </w:r>
            <w:r>
              <w:rPr>
                <w:webHidden/>
              </w:rPr>
              <w:fldChar w:fldCharType="begin"/>
            </w:r>
            <w:r>
              <w:rPr>
                <w:webHidden/>
              </w:rPr>
              <w:instrText xml:space="preserve"> PAGEREF _Toc221200063 \h </w:instrText>
            </w:r>
            <w:r>
              <w:rPr>
                <w:webHidden/>
              </w:rPr>
            </w:r>
            <w:r>
              <w:rPr>
                <w:webHidden/>
              </w:rPr>
              <w:fldChar w:fldCharType="separate"/>
            </w:r>
            <w:r w:rsidR="002826E4">
              <w:rPr>
                <w:webHidden/>
              </w:rPr>
              <w:t>6</w:t>
            </w:r>
            <w:r>
              <w:rPr>
                <w:webHidden/>
              </w:rPr>
              <w:fldChar w:fldCharType="end"/>
            </w:r>
          </w:hyperlink>
        </w:p>
        <w:p w14:paraId="3B3A45E8" w14:textId="057628E9" w:rsidR="001F6EBC" w:rsidRDefault="001F6EBC">
          <w:pPr>
            <w:pStyle w:val="Sisluet3"/>
            <w:tabs>
              <w:tab w:val="left" w:pos="880"/>
              <w:tab w:val="right" w:leader="dot" w:pos="9338"/>
            </w:tabs>
            <w:rPr>
              <w:rFonts w:eastAsiaTheme="minorEastAsia" w:cstheme="minorBidi"/>
              <w:noProof/>
              <w:color w:val="auto"/>
              <w:sz w:val="24"/>
              <w:szCs w:val="24"/>
              <w:lang w:val="fi-FI" w:eastAsia="fi-FI"/>
            </w:rPr>
          </w:pPr>
          <w:hyperlink w:anchor="_Toc221200064" w:history="1">
            <w:r w:rsidRPr="00C8385B">
              <w:rPr>
                <w:rStyle w:val="Hyperlinkki"/>
                <w:noProof/>
                <w:lang w:val="fi-FI"/>
              </w:rPr>
              <w:t>a.</w:t>
            </w:r>
            <w:r>
              <w:rPr>
                <w:rFonts w:eastAsiaTheme="minorEastAsia" w:cstheme="minorBidi"/>
                <w:noProof/>
                <w:color w:val="auto"/>
                <w:sz w:val="24"/>
                <w:szCs w:val="24"/>
                <w:lang w:val="fi-FI" w:eastAsia="fi-FI"/>
              </w:rPr>
              <w:tab/>
            </w:r>
            <w:r w:rsidRPr="00C8385B">
              <w:rPr>
                <w:rStyle w:val="Hyperlinkki"/>
                <w:noProof/>
                <w:lang w:val="fi-FI"/>
              </w:rPr>
              <w:t>Digitaalisiin työkaluihin tutustuminen ja vertailu</w:t>
            </w:r>
            <w:r>
              <w:rPr>
                <w:noProof/>
                <w:webHidden/>
              </w:rPr>
              <w:tab/>
            </w:r>
            <w:r>
              <w:rPr>
                <w:noProof/>
                <w:webHidden/>
              </w:rPr>
              <w:fldChar w:fldCharType="begin"/>
            </w:r>
            <w:r>
              <w:rPr>
                <w:noProof/>
                <w:webHidden/>
              </w:rPr>
              <w:instrText xml:space="preserve"> PAGEREF _Toc221200064 \h </w:instrText>
            </w:r>
            <w:r>
              <w:rPr>
                <w:noProof/>
                <w:webHidden/>
              </w:rPr>
            </w:r>
            <w:r>
              <w:rPr>
                <w:noProof/>
                <w:webHidden/>
              </w:rPr>
              <w:fldChar w:fldCharType="separate"/>
            </w:r>
            <w:r w:rsidR="002826E4">
              <w:rPr>
                <w:noProof/>
                <w:webHidden/>
              </w:rPr>
              <w:t>7</w:t>
            </w:r>
            <w:r>
              <w:rPr>
                <w:noProof/>
                <w:webHidden/>
              </w:rPr>
              <w:fldChar w:fldCharType="end"/>
            </w:r>
          </w:hyperlink>
        </w:p>
        <w:p w14:paraId="45989F76" w14:textId="6A75810D" w:rsidR="001F6EBC" w:rsidRDefault="001F6EBC">
          <w:pPr>
            <w:pStyle w:val="Sisluet3"/>
            <w:tabs>
              <w:tab w:val="left" w:pos="880"/>
              <w:tab w:val="right" w:leader="dot" w:pos="9338"/>
            </w:tabs>
            <w:rPr>
              <w:rFonts w:eastAsiaTheme="minorEastAsia" w:cstheme="minorBidi"/>
              <w:noProof/>
              <w:color w:val="auto"/>
              <w:sz w:val="24"/>
              <w:szCs w:val="24"/>
              <w:lang w:val="fi-FI" w:eastAsia="fi-FI"/>
            </w:rPr>
          </w:pPr>
          <w:hyperlink w:anchor="_Toc221200065" w:history="1">
            <w:r w:rsidRPr="00C8385B">
              <w:rPr>
                <w:rStyle w:val="Hyperlinkki"/>
                <w:noProof/>
                <w:lang w:val="fi-FI"/>
              </w:rPr>
              <w:t>b.</w:t>
            </w:r>
            <w:r>
              <w:rPr>
                <w:rFonts w:eastAsiaTheme="minorEastAsia" w:cstheme="minorBidi"/>
                <w:noProof/>
                <w:color w:val="auto"/>
                <w:sz w:val="24"/>
                <w:szCs w:val="24"/>
                <w:lang w:val="fi-FI" w:eastAsia="fi-FI"/>
              </w:rPr>
              <w:tab/>
            </w:r>
            <w:r w:rsidRPr="00C8385B">
              <w:rPr>
                <w:rStyle w:val="Hyperlinkki"/>
                <w:noProof/>
                <w:shd w:val="clear" w:color="auto" w:fill="FFFFFF"/>
                <w:lang w:val="fi-FI"/>
              </w:rPr>
              <w:t>Digityökalun valinta</w:t>
            </w:r>
            <w:r>
              <w:rPr>
                <w:noProof/>
                <w:webHidden/>
              </w:rPr>
              <w:tab/>
            </w:r>
            <w:r>
              <w:rPr>
                <w:noProof/>
                <w:webHidden/>
              </w:rPr>
              <w:fldChar w:fldCharType="begin"/>
            </w:r>
            <w:r>
              <w:rPr>
                <w:noProof/>
                <w:webHidden/>
              </w:rPr>
              <w:instrText xml:space="preserve"> PAGEREF _Toc221200065 \h </w:instrText>
            </w:r>
            <w:r>
              <w:rPr>
                <w:noProof/>
                <w:webHidden/>
              </w:rPr>
            </w:r>
            <w:r>
              <w:rPr>
                <w:noProof/>
                <w:webHidden/>
              </w:rPr>
              <w:fldChar w:fldCharType="separate"/>
            </w:r>
            <w:r w:rsidR="002826E4">
              <w:rPr>
                <w:noProof/>
                <w:webHidden/>
              </w:rPr>
              <w:t>9</w:t>
            </w:r>
            <w:r>
              <w:rPr>
                <w:noProof/>
                <w:webHidden/>
              </w:rPr>
              <w:fldChar w:fldCharType="end"/>
            </w:r>
          </w:hyperlink>
        </w:p>
        <w:p w14:paraId="0B2A44F7" w14:textId="3BB0984A" w:rsidR="001F6EBC" w:rsidRDefault="001F6EBC">
          <w:pPr>
            <w:pStyle w:val="Sisluet3"/>
            <w:tabs>
              <w:tab w:val="left" w:pos="880"/>
              <w:tab w:val="right" w:leader="dot" w:pos="9338"/>
            </w:tabs>
            <w:rPr>
              <w:rFonts w:eastAsiaTheme="minorEastAsia" w:cstheme="minorBidi"/>
              <w:noProof/>
              <w:color w:val="auto"/>
              <w:sz w:val="24"/>
              <w:szCs w:val="24"/>
              <w:lang w:val="fi-FI" w:eastAsia="fi-FI"/>
            </w:rPr>
          </w:pPr>
          <w:hyperlink w:anchor="_Toc221200066" w:history="1">
            <w:r w:rsidRPr="00C8385B">
              <w:rPr>
                <w:rStyle w:val="Hyperlinkki"/>
                <w:noProof/>
                <w:lang w:val="fi-FI"/>
              </w:rPr>
              <w:t>c.</w:t>
            </w:r>
            <w:r>
              <w:rPr>
                <w:rFonts w:eastAsiaTheme="minorEastAsia" w:cstheme="minorBidi"/>
                <w:noProof/>
                <w:color w:val="auto"/>
                <w:sz w:val="24"/>
                <w:szCs w:val="24"/>
                <w:lang w:val="fi-FI" w:eastAsia="fi-FI"/>
              </w:rPr>
              <w:tab/>
            </w:r>
            <w:r w:rsidRPr="00C8385B">
              <w:rPr>
                <w:rStyle w:val="Hyperlinkki"/>
                <w:noProof/>
                <w:shd w:val="clear" w:color="auto" w:fill="FFFFFF"/>
                <w:lang w:val="fi-FI"/>
              </w:rPr>
              <w:t>Uusi digityökalu muuttaa myös toimintaa</w:t>
            </w:r>
            <w:r>
              <w:rPr>
                <w:noProof/>
                <w:webHidden/>
              </w:rPr>
              <w:tab/>
            </w:r>
            <w:r>
              <w:rPr>
                <w:noProof/>
                <w:webHidden/>
              </w:rPr>
              <w:fldChar w:fldCharType="begin"/>
            </w:r>
            <w:r>
              <w:rPr>
                <w:noProof/>
                <w:webHidden/>
              </w:rPr>
              <w:instrText xml:space="preserve"> PAGEREF _Toc221200066 \h </w:instrText>
            </w:r>
            <w:r>
              <w:rPr>
                <w:noProof/>
                <w:webHidden/>
              </w:rPr>
            </w:r>
            <w:r>
              <w:rPr>
                <w:noProof/>
                <w:webHidden/>
              </w:rPr>
              <w:fldChar w:fldCharType="separate"/>
            </w:r>
            <w:r w:rsidR="002826E4">
              <w:rPr>
                <w:noProof/>
                <w:webHidden/>
              </w:rPr>
              <w:t>9</w:t>
            </w:r>
            <w:r>
              <w:rPr>
                <w:noProof/>
                <w:webHidden/>
              </w:rPr>
              <w:fldChar w:fldCharType="end"/>
            </w:r>
          </w:hyperlink>
        </w:p>
        <w:p w14:paraId="6FA47C10" w14:textId="25A7DAE6" w:rsidR="001F6EBC" w:rsidRDefault="001F6EBC">
          <w:pPr>
            <w:pStyle w:val="Sisluet2"/>
            <w:rPr>
              <w:rFonts w:eastAsiaTheme="minorEastAsia" w:cstheme="minorBidi"/>
              <w:b w:val="0"/>
              <w:bCs w:val="0"/>
              <w:color w:val="auto"/>
              <w:lang w:eastAsia="fi-FI"/>
            </w:rPr>
          </w:pPr>
          <w:hyperlink w:anchor="_Toc221200067" w:history="1">
            <w:r w:rsidRPr="00C8385B">
              <w:rPr>
                <w:rStyle w:val="Hyperlinkki"/>
              </w:rPr>
              <w:t>5.</w:t>
            </w:r>
            <w:r>
              <w:rPr>
                <w:rFonts w:eastAsiaTheme="minorEastAsia" w:cstheme="minorBidi"/>
                <w:b w:val="0"/>
                <w:bCs w:val="0"/>
                <w:color w:val="auto"/>
                <w:lang w:eastAsia="fi-FI"/>
              </w:rPr>
              <w:tab/>
            </w:r>
            <w:r w:rsidRPr="00C8385B">
              <w:rPr>
                <w:rStyle w:val="Hyperlinkki"/>
                <w:shd w:val="clear" w:color="auto" w:fill="FFFFFF"/>
              </w:rPr>
              <w:t>Käyttöönoton askelmerkit</w:t>
            </w:r>
            <w:r>
              <w:rPr>
                <w:webHidden/>
              </w:rPr>
              <w:tab/>
            </w:r>
            <w:r>
              <w:rPr>
                <w:webHidden/>
              </w:rPr>
              <w:fldChar w:fldCharType="begin"/>
            </w:r>
            <w:r>
              <w:rPr>
                <w:webHidden/>
              </w:rPr>
              <w:instrText xml:space="preserve"> PAGEREF _Toc221200067 \h </w:instrText>
            </w:r>
            <w:r>
              <w:rPr>
                <w:webHidden/>
              </w:rPr>
            </w:r>
            <w:r>
              <w:rPr>
                <w:webHidden/>
              </w:rPr>
              <w:fldChar w:fldCharType="separate"/>
            </w:r>
            <w:r w:rsidR="002826E4">
              <w:rPr>
                <w:webHidden/>
              </w:rPr>
              <w:t>9</w:t>
            </w:r>
            <w:r>
              <w:rPr>
                <w:webHidden/>
              </w:rPr>
              <w:fldChar w:fldCharType="end"/>
            </w:r>
          </w:hyperlink>
        </w:p>
        <w:p w14:paraId="491E9106" w14:textId="2F26405A" w:rsidR="00202DE8" w:rsidRPr="00B817AD" w:rsidRDefault="00A73417" w:rsidP="00B817AD">
          <w:pPr>
            <w:sectPr w:rsidR="00202DE8" w:rsidRPr="00B817AD" w:rsidSect="00C77CA8">
              <w:headerReference w:type="default" r:id="rId14"/>
              <w:footerReference w:type="default" r:id="rId15"/>
              <w:pgSz w:w="11900" w:h="16840"/>
              <w:pgMar w:top="1418" w:right="1134" w:bottom="1418" w:left="1418" w:header="680" w:footer="680" w:gutter="0"/>
              <w:cols w:space="708"/>
              <w:docGrid w:linePitch="360"/>
            </w:sectPr>
          </w:pPr>
          <w:r>
            <w:rPr>
              <w:b/>
              <w:bCs/>
            </w:rPr>
            <w:fldChar w:fldCharType="end"/>
          </w:r>
        </w:p>
      </w:sdtContent>
    </w:sdt>
    <w:p w14:paraId="34AE8020" w14:textId="313095C7" w:rsidR="00A94337" w:rsidRPr="006B0A8E" w:rsidRDefault="0054667B" w:rsidP="00234101">
      <w:pPr>
        <w:pStyle w:val="Otsikko1"/>
        <w:rPr>
          <w:lang w:val="fi-FI"/>
        </w:rPr>
      </w:pPr>
      <w:bookmarkStart w:id="0" w:name="_Toc221200059"/>
      <w:r>
        <w:rPr>
          <w:lang w:val="fi-FI"/>
        </w:rPr>
        <w:lastRenderedPageBreak/>
        <w:t>Mistä työkirjassa on kyse?</w:t>
      </w:r>
      <w:bookmarkEnd w:id="0"/>
    </w:p>
    <w:p w14:paraId="1CA8C359" w14:textId="77777777" w:rsidR="00024D45" w:rsidRDefault="00045C78" w:rsidP="00A94337">
      <w:pPr>
        <w:rPr>
          <w:shd w:val="clear" w:color="auto" w:fill="FFFFFF"/>
          <w:lang w:val="fi-FI"/>
        </w:rPr>
      </w:pPr>
      <w:r>
        <w:rPr>
          <w:shd w:val="clear" w:color="auto" w:fill="FFFFFF"/>
          <w:lang w:val="fi-FI"/>
        </w:rPr>
        <w:t>T</w:t>
      </w:r>
      <w:r w:rsidR="00562B1A" w:rsidRPr="00807732">
        <w:rPr>
          <w:shd w:val="clear" w:color="auto" w:fill="FFFFFF"/>
          <w:lang w:val="fi-FI"/>
        </w:rPr>
        <w:t>yökirjan</w:t>
      </w:r>
      <w:r w:rsidR="00807732" w:rsidRPr="00807732">
        <w:rPr>
          <w:shd w:val="clear" w:color="auto" w:fill="FFFFFF"/>
          <w:lang w:val="fi-FI"/>
        </w:rPr>
        <w:t xml:space="preserve"> tavoite on autta</w:t>
      </w:r>
      <w:r w:rsidR="00807732">
        <w:rPr>
          <w:shd w:val="clear" w:color="auto" w:fill="FFFFFF"/>
          <w:lang w:val="fi-FI"/>
        </w:rPr>
        <w:t xml:space="preserve">a pieniä yrityksiä miettimään yritystoimintansa kehittämistä digitalisaation näkökulmasta. Digitaalisen työkalun käyttöönotto ei ole ”vain” uuden teknisen </w:t>
      </w:r>
      <w:r w:rsidR="002F39BC">
        <w:rPr>
          <w:shd w:val="clear" w:color="auto" w:fill="FFFFFF"/>
          <w:lang w:val="fi-FI"/>
        </w:rPr>
        <w:t>laitteen tai ohjelmi</w:t>
      </w:r>
      <w:r w:rsidR="004D4076">
        <w:rPr>
          <w:shd w:val="clear" w:color="auto" w:fill="FFFFFF"/>
          <w:lang w:val="fi-FI"/>
        </w:rPr>
        <w:t>s</w:t>
      </w:r>
      <w:r w:rsidR="002F39BC">
        <w:rPr>
          <w:shd w:val="clear" w:color="auto" w:fill="FFFFFF"/>
          <w:lang w:val="fi-FI"/>
        </w:rPr>
        <w:t>ton IT-projekti</w:t>
      </w:r>
      <w:r w:rsidR="004D4076">
        <w:rPr>
          <w:shd w:val="clear" w:color="auto" w:fill="FFFFFF"/>
          <w:lang w:val="fi-FI"/>
        </w:rPr>
        <w:t>,</w:t>
      </w:r>
      <w:r w:rsidR="002F39BC">
        <w:rPr>
          <w:shd w:val="clear" w:color="auto" w:fill="FFFFFF"/>
          <w:lang w:val="fi-FI"/>
        </w:rPr>
        <w:t xml:space="preserve"> vaan </w:t>
      </w:r>
      <w:r w:rsidR="00157BBD">
        <w:rPr>
          <w:shd w:val="clear" w:color="auto" w:fill="FFFFFF"/>
          <w:lang w:val="fi-FI"/>
        </w:rPr>
        <w:t>siihen liittyy aina toimintatavan muutoksia</w:t>
      </w:r>
      <w:r w:rsidR="006877CD">
        <w:rPr>
          <w:shd w:val="clear" w:color="auto" w:fill="FFFFFF"/>
          <w:lang w:val="fi-FI"/>
        </w:rPr>
        <w:t xml:space="preserve">, mahdollisesti lainsäädännön huomioimista, </w:t>
      </w:r>
      <w:r w:rsidR="001C3B48">
        <w:rPr>
          <w:shd w:val="clear" w:color="auto" w:fill="FFFFFF"/>
          <w:lang w:val="fi-FI"/>
        </w:rPr>
        <w:t xml:space="preserve">henkilöstön johtamista, viestintää asiakkaille </w:t>
      </w:r>
      <w:r w:rsidR="00386FFE">
        <w:rPr>
          <w:shd w:val="clear" w:color="auto" w:fill="FFFFFF"/>
          <w:lang w:val="fi-FI"/>
        </w:rPr>
        <w:t xml:space="preserve">ja/tai sidosryhmille. </w:t>
      </w:r>
    </w:p>
    <w:p w14:paraId="4DB7BF04" w14:textId="115AEFA6" w:rsidR="00045C78" w:rsidRDefault="009852CA" w:rsidP="00A94337">
      <w:pPr>
        <w:rPr>
          <w:shd w:val="clear" w:color="auto" w:fill="FFFFFF"/>
          <w:lang w:val="fi-FI"/>
        </w:rPr>
      </w:pPr>
      <w:r w:rsidRPr="009852CA">
        <w:rPr>
          <w:shd w:val="clear" w:color="auto" w:fill="FFFFFF"/>
          <w:lang w:val="fi-FI"/>
        </w:rPr>
        <w:t>Työkirja ei halua ohjata pi</w:t>
      </w:r>
      <w:r>
        <w:rPr>
          <w:shd w:val="clear" w:color="auto" w:fill="FFFFFF"/>
          <w:lang w:val="fi-FI"/>
        </w:rPr>
        <w:t xml:space="preserve">enyrittäjää ottamaan </w:t>
      </w:r>
      <w:r w:rsidR="009C7B80">
        <w:rPr>
          <w:shd w:val="clear" w:color="auto" w:fill="FFFFFF"/>
          <w:lang w:val="fi-FI"/>
        </w:rPr>
        <w:t xml:space="preserve">”digihuumassa” </w:t>
      </w:r>
      <w:r w:rsidR="008A3815">
        <w:rPr>
          <w:shd w:val="clear" w:color="auto" w:fill="FFFFFF"/>
          <w:lang w:val="fi-FI"/>
        </w:rPr>
        <w:t>ensisijaisesti käyttöön uusia digityökaluja</w:t>
      </w:r>
      <w:r w:rsidR="009C7B80">
        <w:rPr>
          <w:shd w:val="clear" w:color="auto" w:fill="FFFFFF"/>
          <w:lang w:val="fi-FI"/>
        </w:rPr>
        <w:t xml:space="preserve">; </w:t>
      </w:r>
      <w:r w:rsidR="00126010">
        <w:rPr>
          <w:shd w:val="clear" w:color="auto" w:fill="FFFFFF"/>
          <w:lang w:val="fi-FI"/>
        </w:rPr>
        <w:t xml:space="preserve">toiminnan parannus voi </w:t>
      </w:r>
      <w:r w:rsidR="004835B5">
        <w:rPr>
          <w:shd w:val="clear" w:color="auto" w:fill="FFFFFF"/>
          <w:lang w:val="fi-FI"/>
        </w:rPr>
        <w:t xml:space="preserve">tulla kuntoon </w:t>
      </w:r>
      <w:r w:rsidR="00D5672B">
        <w:rPr>
          <w:shd w:val="clear" w:color="auto" w:fill="FFFFFF"/>
          <w:lang w:val="fi-FI"/>
        </w:rPr>
        <w:t>myös jopa vähentämällä digityökalujen määrää tai muutoin johtamisen tai toimin</w:t>
      </w:r>
      <w:r w:rsidR="001472B9">
        <w:rPr>
          <w:shd w:val="clear" w:color="auto" w:fill="FFFFFF"/>
          <w:lang w:val="fi-FI"/>
        </w:rPr>
        <w:t>ta</w:t>
      </w:r>
      <w:r w:rsidR="00D5672B">
        <w:rPr>
          <w:shd w:val="clear" w:color="auto" w:fill="FFFFFF"/>
          <w:lang w:val="fi-FI"/>
        </w:rPr>
        <w:t xml:space="preserve">tapojen muutoksella. </w:t>
      </w:r>
    </w:p>
    <w:tbl>
      <w:tblPr>
        <w:tblStyle w:val="TaulukkoRuudukko"/>
        <w:tblpPr w:leftFromText="141" w:rightFromText="141" w:vertAnchor="text" w:horzAnchor="margin" w:tblpXSpec="right" w:tblpY="2314"/>
        <w:tblW w:w="2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F6FB"/>
        <w:tblCellMar>
          <w:left w:w="284" w:type="dxa"/>
          <w:bottom w:w="57" w:type="dxa"/>
          <w:right w:w="284" w:type="dxa"/>
        </w:tblCellMar>
        <w:tblLook w:val="04A0" w:firstRow="1" w:lastRow="0" w:firstColumn="1" w:lastColumn="0" w:noHBand="0" w:noVBand="1"/>
      </w:tblPr>
      <w:tblGrid>
        <w:gridCol w:w="2980"/>
      </w:tblGrid>
      <w:tr w:rsidR="008E1826" w:rsidRPr="009E27A4" w14:paraId="47683A5E" w14:textId="77777777" w:rsidTr="008E1826">
        <w:trPr>
          <w:trHeight w:val="2552"/>
        </w:trPr>
        <w:tc>
          <w:tcPr>
            <w:tcW w:w="2980" w:type="dxa"/>
            <w:shd w:val="clear" w:color="auto" w:fill="E9F6FB"/>
          </w:tcPr>
          <w:p w14:paraId="1A1C369F" w14:textId="28365C86" w:rsidR="008E1826" w:rsidRPr="002C65DB" w:rsidRDefault="008E1826" w:rsidP="008E1826">
            <w:pPr>
              <w:spacing w:before="240" w:after="0"/>
              <w:jc w:val="center"/>
              <w:rPr>
                <w:b/>
                <w:bCs/>
                <w:i/>
                <w:iCs/>
                <w:color w:val="004993" w:themeColor="accent1"/>
                <w:sz w:val="36"/>
                <w:szCs w:val="42"/>
                <w:lang w:val="fi-FI"/>
              </w:rPr>
            </w:pPr>
            <w:r w:rsidRPr="002C65DB">
              <w:rPr>
                <w:b/>
                <w:bCs/>
                <w:i/>
                <w:iCs/>
                <w:color w:val="004993" w:themeColor="accent1"/>
                <w:sz w:val="36"/>
                <w:szCs w:val="42"/>
                <w:lang w:val="fi-FI"/>
              </w:rPr>
              <w:t>"</w:t>
            </w:r>
            <w:bookmarkStart w:id="1" w:name="_Toc216765002"/>
            <w:bookmarkStart w:id="2" w:name="_Toc216765156"/>
            <w:bookmarkStart w:id="3" w:name="_Toc216765549"/>
            <w:bookmarkStart w:id="4" w:name="_Toc216765698"/>
            <w:bookmarkEnd w:id="1"/>
            <w:bookmarkEnd w:id="2"/>
            <w:bookmarkEnd w:id="3"/>
            <w:bookmarkEnd w:id="4"/>
            <w:r w:rsidRPr="002C65DB">
              <w:rPr>
                <w:b/>
                <w:bCs/>
                <w:i/>
                <w:iCs/>
                <w:color w:val="004993" w:themeColor="accent1"/>
                <w:sz w:val="36"/>
                <w:szCs w:val="42"/>
                <w:lang w:val="fi-FI"/>
              </w:rPr>
              <w:t>Digitalisaatio ei ole IT-projekti.</w:t>
            </w:r>
          </w:p>
        </w:tc>
      </w:tr>
    </w:tbl>
    <w:p w14:paraId="08542BF1" w14:textId="1D27E594" w:rsidR="004D4076" w:rsidRDefault="00D5672B" w:rsidP="00A94337">
      <w:pPr>
        <w:rPr>
          <w:shd w:val="clear" w:color="auto" w:fill="FFFFFF"/>
          <w:lang w:val="fi-FI"/>
        </w:rPr>
      </w:pPr>
      <w:r>
        <w:rPr>
          <w:shd w:val="clear" w:color="auto" w:fill="FFFFFF"/>
          <w:lang w:val="fi-FI"/>
        </w:rPr>
        <w:t>Kannustamme aina pohtimaan ennen uuden digityökalun käyttöönottoa</w:t>
      </w:r>
      <w:r w:rsidR="008A3815">
        <w:rPr>
          <w:shd w:val="clear" w:color="auto" w:fill="FFFFFF"/>
          <w:lang w:val="fi-FI"/>
        </w:rPr>
        <w:t xml:space="preserve"> tarvetta, </w:t>
      </w:r>
      <w:r w:rsidR="00282A75">
        <w:rPr>
          <w:shd w:val="clear" w:color="auto" w:fill="FFFFFF"/>
          <w:lang w:val="fi-FI"/>
        </w:rPr>
        <w:t>käyt</w:t>
      </w:r>
      <w:r w:rsidR="00C941FF">
        <w:rPr>
          <w:shd w:val="clear" w:color="auto" w:fill="FFFFFF"/>
          <w:lang w:val="fi-FI"/>
        </w:rPr>
        <w:t>tämisen</w:t>
      </w:r>
      <w:r w:rsidR="00282A75">
        <w:rPr>
          <w:shd w:val="clear" w:color="auto" w:fill="FFFFFF"/>
          <w:lang w:val="fi-FI"/>
        </w:rPr>
        <w:t xml:space="preserve"> resursseja, </w:t>
      </w:r>
      <w:r w:rsidR="00246179">
        <w:rPr>
          <w:shd w:val="clear" w:color="auto" w:fill="FFFFFF"/>
          <w:lang w:val="fi-FI"/>
        </w:rPr>
        <w:t>muutostarpeita</w:t>
      </w:r>
      <w:r w:rsidR="00ED041A">
        <w:rPr>
          <w:shd w:val="clear" w:color="auto" w:fill="FFFFFF"/>
          <w:lang w:val="fi-FI"/>
        </w:rPr>
        <w:t xml:space="preserve"> toimintatapoihin</w:t>
      </w:r>
      <w:r w:rsidR="00604309">
        <w:rPr>
          <w:shd w:val="clear" w:color="auto" w:fill="FFFFFF"/>
          <w:lang w:val="fi-FI"/>
        </w:rPr>
        <w:t>, tietoturva- ja tietosuoja-asioita</w:t>
      </w:r>
      <w:r w:rsidR="00F568A7">
        <w:rPr>
          <w:shd w:val="clear" w:color="auto" w:fill="FFFFFF"/>
          <w:lang w:val="fi-FI"/>
        </w:rPr>
        <w:t xml:space="preserve"> sekä</w:t>
      </w:r>
      <w:r w:rsidR="004D7722">
        <w:rPr>
          <w:shd w:val="clear" w:color="auto" w:fill="FFFFFF"/>
          <w:lang w:val="fi-FI"/>
        </w:rPr>
        <w:t xml:space="preserve"> uuden työkalun sopivuutta muihin yrityksen käytössä oleviin digiympäristöihin ja -ohjelmistoihin. </w:t>
      </w:r>
    </w:p>
    <w:p w14:paraId="0013BD5B" w14:textId="571D3E1E" w:rsidR="00045C78" w:rsidRDefault="00045C78" w:rsidP="00A94337">
      <w:pPr>
        <w:rPr>
          <w:shd w:val="clear" w:color="auto" w:fill="FFFFFF"/>
          <w:lang w:val="fi-FI"/>
        </w:rPr>
      </w:pPr>
      <w:r>
        <w:rPr>
          <w:shd w:val="clear" w:color="auto" w:fill="FFFFFF"/>
          <w:lang w:val="fi-FI"/>
        </w:rPr>
        <w:t xml:space="preserve">Työkirjan lähestymistapa on käytännönläheinen </w:t>
      </w:r>
      <w:r w:rsidR="00ED22C6">
        <w:rPr>
          <w:shd w:val="clear" w:color="auto" w:fill="FFFFFF"/>
          <w:lang w:val="fi-FI"/>
        </w:rPr>
        <w:t xml:space="preserve">ja ei pyri kattamaan kaikkea </w:t>
      </w:r>
      <w:r w:rsidR="004D034D">
        <w:rPr>
          <w:shd w:val="clear" w:color="auto" w:fill="FFFFFF"/>
          <w:lang w:val="fi-FI"/>
        </w:rPr>
        <w:t>digitalisaatiota,</w:t>
      </w:r>
      <w:r w:rsidR="00ED22C6">
        <w:rPr>
          <w:shd w:val="clear" w:color="auto" w:fill="FFFFFF"/>
          <w:lang w:val="fi-FI"/>
        </w:rPr>
        <w:t xml:space="preserve"> vaan </w:t>
      </w:r>
      <w:r w:rsidR="007C4C5A">
        <w:rPr>
          <w:shd w:val="clear" w:color="auto" w:fill="FFFFFF"/>
          <w:lang w:val="fi-FI"/>
        </w:rPr>
        <w:t xml:space="preserve">tässä keskitytään </w:t>
      </w:r>
      <w:r w:rsidR="00B146ED">
        <w:rPr>
          <w:shd w:val="clear" w:color="auto" w:fill="FFFFFF"/>
          <w:lang w:val="fi-FI"/>
        </w:rPr>
        <w:t>erilaisiin digityökaluihin</w:t>
      </w:r>
      <w:r w:rsidR="001C58C5">
        <w:rPr>
          <w:shd w:val="clear" w:color="auto" w:fill="FFFFFF"/>
          <w:lang w:val="fi-FI"/>
        </w:rPr>
        <w:t xml:space="preserve">, joita on tarjolla mm. myynnin ja markkinoinnin tehostamiseen ja </w:t>
      </w:r>
      <w:r w:rsidR="004D034D">
        <w:rPr>
          <w:shd w:val="clear" w:color="auto" w:fill="FFFFFF"/>
          <w:lang w:val="fi-FI"/>
        </w:rPr>
        <w:t xml:space="preserve">modernisoimiseen. </w:t>
      </w:r>
    </w:p>
    <w:p w14:paraId="003E5751" w14:textId="388BA78F" w:rsidR="00F36AF0" w:rsidRDefault="00F36AF0" w:rsidP="37A5B29B">
      <w:pPr>
        <w:rPr>
          <w:shd w:val="clear" w:color="auto" w:fill="FFFFFF"/>
          <w:lang w:val="fi-FI"/>
        </w:rPr>
      </w:pPr>
      <w:r>
        <w:rPr>
          <w:shd w:val="clear" w:color="auto" w:fill="FFFFFF"/>
          <w:lang w:val="fi-FI"/>
        </w:rPr>
        <w:t xml:space="preserve">Työkirjaan liittyy myös </w:t>
      </w:r>
      <w:hyperlink r:id="rId16" w:history="1">
        <w:r w:rsidR="006F025E">
          <w:rPr>
            <w:rStyle w:val="Hyperlinkki"/>
            <w:b/>
            <w:bCs/>
            <w:shd w:val="clear" w:color="auto" w:fill="FFFFFF"/>
            <w:lang w:val="fi-FI"/>
          </w:rPr>
          <w:t>Yrittäjän digitaalinen työkalupakki,</w:t>
        </w:r>
      </w:hyperlink>
      <w:r w:rsidR="006F025E">
        <w:rPr>
          <w:b/>
          <w:bCs/>
          <w:shd w:val="clear" w:color="auto" w:fill="FFFFFF"/>
          <w:lang w:val="fi-FI"/>
        </w:rPr>
        <w:t xml:space="preserve"> </w:t>
      </w:r>
      <w:r w:rsidR="006F025E">
        <w:rPr>
          <w:shd w:val="clear" w:color="auto" w:fill="FFFFFF"/>
          <w:lang w:val="fi-FI"/>
        </w:rPr>
        <w:t>johon on poimittu</w:t>
      </w:r>
      <w:r w:rsidR="00300FCC">
        <w:rPr>
          <w:shd w:val="clear" w:color="auto" w:fill="FFFFFF"/>
          <w:lang w:val="fi-FI"/>
        </w:rPr>
        <w:t xml:space="preserve"> </w:t>
      </w:r>
      <w:r w:rsidR="00356DDE">
        <w:rPr>
          <w:shd w:val="clear" w:color="auto" w:fill="FFFFFF"/>
          <w:lang w:val="fi-FI"/>
        </w:rPr>
        <w:t>edullisia</w:t>
      </w:r>
      <w:r w:rsidR="006F025E">
        <w:rPr>
          <w:shd w:val="clear" w:color="auto" w:fill="FFFFFF"/>
          <w:lang w:val="fi-FI"/>
        </w:rPr>
        <w:t>,</w:t>
      </w:r>
      <w:r>
        <w:rPr>
          <w:shd w:val="clear" w:color="auto" w:fill="FFFFFF"/>
          <w:lang w:val="fi-FI"/>
        </w:rPr>
        <w:t xml:space="preserve"> </w:t>
      </w:r>
      <w:r w:rsidR="00F3147B">
        <w:rPr>
          <w:shd w:val="clear" w:color="auto" w:fill="FFFFFF"/>
          <w:lang w:val="fi-FI"/>
        </w:rPr>
        <w:t xml:space="preserve">pienyrittäjille </w:t>
      </w:r>
      <w:r w:rsidR="005137B9">
        <w:rPr>
          <w:shd w:val="clear" w:color="auto" w:fill="FFFFFF"/>
          <w:lang w:val="fi-FI"/>
        </w:rPr>
        <w:t>soveltuvia digity</w:t>
      </w:r>
      <w:r w:rsidR="009D3830">
        <w:rPr>
          <w:shd w:val="clear" w:color="auto" w:fill="FFFFFF"/>
          <w:lang w:val="fi-FI"/>
        </w:rPr>
        <w:t>ö</w:t>
      </w:r>
      <w:r w:rsidR="005137B9">
        <w:rPr>
          <w:shd w:val="clear" w:color="auto" w:fill="FFFFFF"/>
          <w:lang w:val="fi-FI"/>
        </w:rPr>
        <w:t xml:space="preserve">kaluja. </w:t>
      </w:r>
      <w:r w:rsidR="00EB07F4" w:rsidRPr="00EB07F4">
        <w:rPr>
          <w:shd w:val="clear" w:color="auto" w:fill="FFFFFF"/>
          <w:lang w:val="fi-FI"/>
        </w:rPr>
        <w:t xml:space="preserve">Mikäli linkki ei toimi, niin navigoi www.yrittajyystaitojenbuustaus.fi ja siellä Materiaalipankkiin, osa 2: Yrittäjän digitaalinen työkalupakki. </w:t>
      </w:r>
      <w:r w:rsidR="009E27A4">
        <w:rPr>
          <w:shd w:val="clear" w:color="auto" w:fill="FFFFFF"/>
          <w:lang w:val="fi-FI"/>
        </w:rPr>
        <w:t xml:space="preserve">Tekoäly on myös oiva apuri, mutta tiedä, mitä teet ja arvioi vastauksia silti </w:t>
      </w:r>
      <w:r w:rsidR="0064026C">
        <w:rPr>
          <w:shd w:val="clear" w:color="auto" w:fill="FFFFFF"/>
          <w:lang w:val="fi-FI"/>
        </w:rPr>
        <w:t>itse.</w:t>
      </w:r>
    </w:p>
    <w:p w14:paraId="28B3E36E" w14:textId="3A930AE8" w:rsidR="001472B9" w:rsidRDefault="005B2530" w:rsidP="00A94337">
      <w:pPr>
        <w:rPr>
          <w:shd w:val="clear" w:color="auto" w:fill="FFFFFF"/>
          <w:lang w:val="fi-FI"/>
        </w:rPr>
      </w:pPr>
      <w:r>
        <w:rPr>
          <w:shd w:val="clear" w:color="auto" w:fill="FFFFFF"/>
          <w:lang w:val="fi-FI"/>
        </w:rPr>
        <w:t xml:space="preserve">Hienoa, että olet </w:t>
      </w:r>
      <w:r w:rsidR="00515E2C">
        <w:rPr>
          <w:shd w:val="clear" w:color="auto" w:fill="FFFFFF"/>
          <w:lang w:val="fi-FI"/>
        </w:rPr>
        <w:t xml:space="preserve">rohkeasti lähtenyt miettimään digitaalisia </w:t>
      </w:r>
      <w:r w:rsidR="00CE001D">
        <w:rPr>
          <w:shd w:val="clear" w:color="auto" w:fill="FFFFFF"/>
          <w:lang w:val="fi-FI"/>
        </w:rPr>
        <w:t>mahdollisuuksia</w:t>
      </w:r>
      <w:r w:rsidR="00515E2C">
        <w:rPr>
          <w:shd w:val="clear" w:color="auto" w:fill="FFFFFF"/>
          <w:lang w:val="fi-FI"/>
        </w:rPr>
        <w:t>!</w:t>
      </w:r>
    </w:p>
    <w:p w14:paraId="21F5F0E7" w14:textId="0BC5BF56" w:rsidR="001472B9" w:rsidRDefault="001472B9" w:rsidP="00A94337">
      <w:pPr>
        <w:rPr>
          <w:shd w:val="clear" w:color="auto" w:fill="FFFFFF"/>
          <w:lang w:val="fi-FI"/>
        </w:rPr>
      </w:pPr>
    </w:p>
    <w:p w14:paraId="05EED9E1" w14:textId="15672EC5" w:rsidR="00234101" w:rsidRPr="00515E2C" w:rsidRDefault="00234101">
      <w:pPr>
        <w:spacing w:after="0" w:line="240" w:lineRule="auto"/>
        <w:rPr>
          <w:lang w:val="fi-FI"/>
        </w:rPr>
        <w:sectPr w:rsidR="00234101" w:rsidRPr="00515E2C" w:rsidSect="00C77CA8">
          <w:footerReference w:type="default" r:id="rId17"/>
          <w:pgSz w:w="11900" w:h="16840"/>
          <w:pgMar w:top="1418" w:right="1134" w:bottom="1418" w:left="1418" w:header="680" w:footer="680" w:gutter="0"/>
          <w:cols w:space="708"/>
          <w:docGrid w:linePitch="360"/>
        </w:sectPr>
      </w:pPr>
    </w:p>
    <w:p w14:paraId="2FCD57CB" w14:textId="47531086" w:rsidR="0005332D" w:rsidRDefault="0005332D" w:rsidP="0005332D">
      <w:pPr>
        <w:spacing w:after="0" w:line="240" w:lineRule="auto"/>
        <w:rPr>
          <w:b/>
          <w:bCs/>
          <w:color w:val="004994"/>
          <w:sz w:val="32"/>
          <w:szCs w:val="32"/>
          <w:lang w:val="fi-FI"/>
        </w:rPr>
      </w:pPr>
    </w:p>
    <w:p w14:paraId="73ADE11B" w14:textId="6665D287" w:rsidR="0005332D" w:rsidRDefault="00FD66C1" w:rsidP="00040807">
      <w:pPr>
        <w:pStyle w:val="Otsikko2"/>
        <w:numPr>
          <w:ilvl w:val="0"/>
          <w:numId w:val="15"/>
        </w:numPr>
        <w:rPr>
          <w:lang w:val="fi-FI"/>
        </w:rPr>
      </w:pPr>
      <w:bookmarkStart w:id="5" w:name="_Toc221200060"/>
      <w:r>
        <w:rPr>
          <w:lang w:val="fi-FI"/>
        </w:rPr>
        <w:t>N</w:t>
      </w:r>
      <w:r w:rsidR="0005332D">
        <w:rPr>
          <w:lang w:val="fi-FI"/>
        </w:rPr>
        <w:t>yky</w:t>
      </w:r>
      <w:r>
        <w:rPr>
          <w:lang w:val="fi-FI"/>
        </w:rPr>
        <w:t>tilanne:</w:t>
      </w:r>
      <w:r w:rsidR="0005332D">
        <w:rPr>
          <w:lang w:val="fi-FI"/>
        </w:rPr>
        <w:t xml:space="preserve"> ongelma</w:t>
      </w:r>
      <w:r w:rsidR="00040807">
        <w:rPr>
          <w:lang w:val="fi-FI"/>
        </w:rPr>
        <w:t xml:space="preserve">, </w:t>
      </w:r>
      <w:r w:rsidR="0005332D">
        <w:rPr>
          <w:lang w:val="fi-FI"/>
        </w:rPr>
        <w:t>tarve</w:t>
      </w:r>
      <w:bookmarkEnd w:id="5"/>
    </w:p>
    <w:p w14:paraId="70A1CB42" w14:textId="7831AAC6" w:rsidR="0005332D" w:rsidRPr="00187D34" w:rsidRDefault="00040807" w:rsidP="0005332D">
      <w:pPr>
        <w:rPr>
          <w:lang w:val="fi-FI"/>
        </w:rPr>
      </w:pPr>
      <w:r w:rsidRPr="43CC527A">
        <w:rPr>
          <w:lang w:val="fi-FI"/>
        </w:rPr>
        <w:t xml:space="preserve">Kehittämisessä tärkeä asia on ensin ymmärtää ja rajata ongelma, mihin haetaan ratkaisua.   </w:t>
      </w:r>
      <w:r w:rsidR="0005332D" w:rsidRPr="43CC527A">
        <w:rPr>
          <w:lang w:val="fi-FI"/>
        </w:rPr>
        <w:t xml:space="preserve">Pohdi ja kuvaile </w:t>
      </w:r>
      <w:r w:rsidRPr="43CC527A">
        <w:rPr>
          <w:lang w:val="fi-FI"/>
        </w:rPr>
        <w:t xml:space="preserve">siis </w:t>
      </w:r>
      <w:r w:rsidR="0005332D" w:rsidRPr="43CC527A">
        <w:rPr>
          <w:lang w:val="fi-FI"/>
        </w:rPr>
        <w:t xml:space="preserve">ensin, että mikä on ongelma, mihin tarvitsette ratkaisua? Onko joku asia, mikä häiritsee </w:t>
      </w:r>
      <w:r w:rsidR="000E6799" w:rsidRPr="43CC527A">
        <w:rPr>
          <w:lang w:val="fi-FI"/>
        </w:rPr>
        <w:t>työ</w:t>
      </w:r>
      <w:r w:rsidR="0005332D" w:rsidRPr="43CC527A">
        <w:rPr>
          <w:lang w:val="fi-FI"/>
        </w:rPr>
        <w:t>arjessa sinua itseä, asiakkaita tai henkilökuntaa? Toistuuko joku asia yhteydenotoissa, palautteessa tai reklamaatioissa? Vai onko jostain aivan uudesta kokeilusta, jonka avulla odotatte lisää tuottoa, myyntiä, kontaktointeja? Miksi asia on ongelma tai miksi tähän tarvitaan muutosta? Mieti myös mistä tämä ongelma johtuu? Millaisia seurauksia ongelmasta on</w:t>
      </w:r>
      <w:r w:rsidR="000E6799" w:rsidRPr="43CC527A">
        <w:rPr>
          <w:lang w:val="fi-FI"/>
        </w:rPr>
        <w:t xml:space="preserve"> nykytilanteessa</w:t>
      </w:r>
      <w:r w:rsidR="0005332D" w:rsidRPr="43CC527A">
        <w:rPr>
          <w:lang w:val="fi-FI"/>
        </w:rPr>
        <w:t>?</w:t>
      </w:r>
    </w:p>
    <w:sdt>
      <w:sdtPr>
        <w:rPr>
          <w:lang w:val="fi-FI"/>
        </w:rPr>
        <w:alias w:val="Kuvaa ongelma ja/tai tarve"/>
        <w:tag w:val="Kuvaa ongelma ja/tai tarve"/>
        <w:id w:val="-105277092"/>
        <w:placeholder>
          <w:docPart w:val="B7C69AC371A6400A8FF46FC38634A22E"/>
        </w:placeholder>
        <w:showingPlcHdr/>
        <w15:color w:val="FF6600"/>
      </w:sdtPr>
      <w:sdtContent>
        <w:p w14:paraId="09FF85F6" w14:textId="77777777" w:rsidR="0005332D" w:rsidRPr="008B542F" w:rsidRDefault="00FD66C1" w:rsidP="0005332D">
          <w:pPr>
            <w:rPr>
              <w:lang w:val="fi-FI"/>
            </w:rPr>
          </w:pPr>
          <w:r w:rsidRPr="00FD66C1">
            <w:rPr>
              <w:rStyle w:val="Paikkamerkkiteksti"/>
              <w:lang w:val="fi-FI"/>
            </w:rPr>
            <w:t>Kirjoita tekstiä napsauttamalla tai napauttamalla tätä.</w:t>
          </w:r>
        </w:p>
      </w:sdtContent>
    </w:sdt>
    <w:p w14:paraId="2C701922" w14:textId="77777777" w:rsidR="000E6799" w:rsidRDefault="000E6799" w:rsidP="000E6799">
      <w:pPr>
        <w:shd w:val="clear" w:color="auto" w:fill="FFFFFF"/>
        <w:rPr>
          <w:lang w:val="fi-FI"/>
        </w:rPr>
      </w:pPr>
    </w:p>
    <w:p w14:paraId="75171606" w14:textId="223F9859" w:rsidR="00B3482D" w:rsidRDefault="00B3482D" w:rsidP="00B3482D">
      <w:pPr>
        <w:rPr>
          <w:shd w:val="clear" w:color="auto" w:fill="FFFFFF"/>
          <w:lang w:val="fi-FI"/>
        </w:rPr>
      </w:pPr>
      <w:r>
        <w:rPr>
          <w:shd w:val="clear" w:color="auto" w:fill="FFFFFF"/>
          <w:lang w:val="fi-FI"/>
        </w:rPr>
        <w:t xml:space="preserve">Dokumentoi </w:t>
      </w:r>
      <w:r w:rsidR="00F5587A">
        <w:rPr>
          <w:shd w:val="clear" w:color="auto" w:fill="FFFFFF"/>
          <w:lang w:val="fi-FI"/>
        </w:rPr>
        <w:t xml:space="preserve">tässä kohdassa myös </w:t>
      </w:r>
      <w:r>
        <w:rPr>
          <w:shd w:val="clear" w:color="auto" w:fill="FFFFFF"/>
          <w:lang w:val="fi-FI"/>
        </w:rPr>
        <w:t xml:space="preserve">yrityksesi käytössä </w:t>
      </w:r>
      <w:r w:rsidR="00F5587A">
        <w:rPr>
          <w:shd w:val="clear" w:color="auto" w:fill="FFFFFF"/>
          <w:lang w:val="fi-FI"/>
        </w:rPr>
        <w:t>jo-</w:t>
      </w:r>
      <w:r>
        <w:rPr>
          <w:shd w:val="clear" w:color="auto" w:fill="FFFFFF"/>
          <w:lang w:val="fi-FI"/>
        </w:rPr>
        <w:t>olevat digitaaliset työkalut tällä hetkellä.</w:t>
      </w:r>
    </w:p>
    <w:p w14:paraId="152819CF" w14:textId="2C50C28C" w:rsidR="00F5587A" w:rsidRDefault="006759CD" w:rsidP="00B3482D">
      <w:pPr>
        <w:rPr>
          <w:shd w:val="clear" w:color="auto" w:fill="FFFFFF"/>
          <w:lang w:val="fi-FI"/>
        </w:rPr>
      </w:pPr>
      <w:r>
        <w:rPr>
          <w:shd w:val="clear" w:color="auto" w:fill="FFFFFF"/>
          <w:lang w:val="fi-FI"/>
        </w:rPr>
        <w:t>Verkkosivut ja nimipalvelun tarjoaja</w:t>
      </w:r>
    </w:p>
    <w:p w14:paraId="5C6E9FAE" w14:textId="2D8D49CD" w:rsidR="00CF624B" w:rsidRDefault="00CF624B" w:rsidP="00B3482D">
      <w:pPr>
        <w:rPr>
          <w:shd w:val="clear" w:color="auto" w:fill="FFFFFF"/>
          <w:lang w:val="fi-FI"/>
        </w:rPr>
      </w:pPr>
      <w:r>
        <w:rPr>
          <w:shd w:val="clear" w:color="auto" w:fill="FFFFFF"/>
          <w:lang w:val="fi-FI"/>
        </w:rPr>
        <w:t>Verkkokauppa-alusta</w:t>
      </w:r>
      <w:r w:rsidR="00152677">
        <w:rPr>
          <w:shd w:val="clear" w:color="auto" w:fill="FFFFFF"/>
          <w:lang w:val="fi-FI"/>
        </w:rPr>
        <w:t>, ajanvaraus, maksaminen</w:t>
      </w:r>
    </w:p>
    <w:p w14:paraId="23FF210A" w14:textId="1AFFA521" w:rsidR="006759CD" w:rsidRDefault="006759CD" w:rsidP="00B3482D">
      <w:pPr>
        <w:rPr>
          <w:shd w:val="clear" w:color="auto" w:fill="FFFFFF"/>
          <w:lang w:val="fi-FI"/>
        </w:rPr>
      </w:pPr>
      <w:r>
        <w:rPr>
          <w:shd w:val="clear" w:color="auto" w:fill="FFFFFF"/>
          <w:lang w:val="fi-FI"/>
        </w:rPr>
        <w:t>Sosiaalisen median kanavat</w:t>
      </w:r>
    </w:p>
    <w:p w14:paraId="71B74C65" w14:textId="7F77CAEC" w:rsidR="006759CD" w:rsidRDefault="006759CD" w:rsidP="00B3482D">
      <w:pPr>
        <w:rPr>
          <w:shd w:val="clear" w:color="auto" w:fill="FFFFFF"/>
          <w:lang w:val="fi-FI"/>
        </w:rPr>
      </w:pPr>
      <w:r>
        <w:rPr>
          <w:shd w:val="clear" w:color="auto" w:fill="FFFFFF"/>
          <w:lang w:val="fi-FI"/>
        </w:rPr>
        <w:t>Ai</w:t>
      </w:r>
      <w:r w:rsidR="00CF624B">
        <w:rPr>
          <w:shd w:val="clear" w:color="auto" w:fill="FFFFFF"/>
          <w:lang w:val="fi-FI"/>
        </w:rPr>
        <w:t>neistojen tallennus,</w:t>
      </w:r>
      <w:r w:rsidR="00AB4A38">
        <w:rPr>
          <w:shd w:val="clear" w:color="auto" w:fill="FFFFFF"/>
          <w:lang w:val="fi-FI"/>
        </w:rPr>
        <w:t xml:space="preserve"> jakaminen,</w:t>
      </w:r>
      <w:r w:rsidR="00CF624B">
        <w:rPr>
          <w:shd w:val="clear" w:color="auto" w:fill="FFFFFF"/>
          <w:lang w:val="fi-FI"/>
        </w:rPr>
        <w:t xml:space="preserve"> sähköpostit</w:t>
      </w:r>
    </w:p>
    <w:p w14:paraId="770DFC0A" w14:textId="56DC3AB4" w:rsidR="00152677" w:rsidRDefault="00152677" w:rsidP="00B3482D">
      <w:pPr>
        <w:rPr>
          <w:shd w:val="clear" w:color="auto" w:fill="FFFFFF"/>
          <w:lang w:val="fi-FI"/>
        </w:rPr>
      </w:pPr>
      <w:r>
        <w:rPr>
          <w:shd w:val="clear" w:color="auto" w:fill="FFFFFF"/>
          <w:lang w:val="fi-FI"/>
        </w:rPr>
        <w:t>Sisällöntuotanto, videoiden julkaisualustat, kuvapankit</w:t>
      </w:r>
    </w:p>
    <w:p w14:paraId="4105EA70" w14:textId="656547FE" w:rsidR="00CF624B" w:rsidRDefault="00D043AC" w:rsidP="00B3482D">
      <w:pPr>
        <w:rPr>
          <w:shd w:val="clear" w:color="auto" w:fill="FFFFFF"/>
          <w:lang w:val="fi-FI"/>
        </w:rPr>
      </w:pPr>
      <w:r>
        <w:rPr>
          <w:shd w:val="clear" w:color="auto" w:fill="FFFFFF"/>
          <w:lang w:val="fi-FI"/>
        </w:rPr>
        <w:t>Tietoturva</w:t>
      </w:r>
    </w:p>
    <w:p w14:paraId="5A8158AB" w14:textId="77777777" w:rsidR="00D043AC" w:rsidRDefault="00D043AC" w:rsidP="00B3482D">
      <w:pPr>
        <w:rPr>
          <w:shd w:val="clear" w:color="auto" w:fill="FFFFFF"/>
          <w:lang w:val="fi-FI"/>
        </w:rPr>
      </w:pPr>
    </w:p>
    <w:p w14:paraId="209E545C" w14:textId="77777777" w:rsidR="00B3482D" w:rsidRDefault="00B3482D" w:rsidP="000E6799">
      <w:pPr>
        <w:shd w:val="clear" w:color="auto" w:fill="FFFFFF"/>
        <w:rPr>
          <w:lang w:val="fi-FI"/>
        </w:rPr>
      </w:pPr>
    </w:p>
    <w:p w14:paraId="258E546D" w14:textId="77777777" w:rsidR="000E4DDC" w:rsidRDefault="000E4DDC">
      <w:pPr>
        <w:spacing w:after="0" w:line="240" w:lineRule="auto"/>
        <w:rPr>
          <w:b/>
          <w:bCs/>
          <w:color w:val="004994"/>
          <w:sz w:val="32"/>
          <w:szCs w:val="32"/>
          <w:lang w:val="fi-FI"/>
        </w:rPr>
      </w:pPr>
      <w:bookmarkStart w:id="6" w:name="_Toc221200061"/>
      <w:r>
        <w:rPr>
          <w:lang w:val="fi-FI"/>
        </w:rPr>
        <w:br w:type="page"/>
      </w:r>
    </w:p>
    <w:p w14:paraId="2026AA44" w14:textId="4B5C0DE8" w:rsidR="00B3482D" w:rsidRPr="00B3482D" w:rsidRDefault="00B3482D" w:rsidP="00B3482D">
      <w:pPr>
        <w:pStyle w:val="Otsikko2"/>
        <w:numPr>
          <w:ilvl w:val="0"/>
          <w:numId w:val="15"/>
        </w:numPr>
        <w:rPr>
          <w:lang w:val="fi-FI"/>
        </w:rPr>
      </w:pPr>
      <w:r>
        <w:rPr>
          <w:lang w:val="fi-FI"/>
        </w:rPr>
        <w:lastRenderedPageBreak/>
        <w:t>Kehitettävän asian rajaaminen</w:t>
      </w:r>
      <w:bookmarkEnd w:id="6"/>
    </w:p>
    <w:p w14:paraId="71665952" w14:textId="4E10CA6D" w:rsidR="000E6799" w:rsidRDefault="003D13FE" w:rsidP="000E6799">
      <w:pPr>
        <w:shd w:val="clear" w:color="auto" w:fill="FFFFFF"/>
        <w:rPr>
          <w:lang w:val="fi-FI"/>
        </w:rPr>
      </w:pPr>
      <w:r>
        <w:rPr>
          <w:lang w:val="fi-FI"/>
        </w:rPr>
        <w:t>K</w:t>
      </w:r>
      <w:r w:rsidR="000E6799" w:rsidRPr="0044319B">
        <w:rPr>
          <w:lang w:val="fi-FI"/>
        </w:rPr>
        <w:t>onkret</w:t>
      </w:r>
      <w:r>
        <w:rPr>
          <w:lang w:val="fi-FI"/>
        </w:rPr>
        <w:t xml:space="preserve">isoi </w:t>
      </w:r>
      <w:r w:rsidR="00BD77D9">
        <w:rPr>
          <w:lang w:val="fi-FI"/>
        </w:rPr>
        <w:t xml:space="preserve">yksi </w:t>
      </w:r>
      <w:r>
        <w:rPr>
          <w:lang w:val="fi-FI"/>
        </w:rPr>
        <w:t>kehitettävä asia valitsemalla vaihtoehdoista</w:t>
      </w:r>
      <w:r w:rsidR="000E6799" w:rsidRPr="0044319B">
        <w:rPr>
          <w:lang w:val="fi-FI"/>
        </w:rPr>
        <w:t xml:space="preserve">, joka </w:t>
      </w:r>
      <w:r>
        <w:rPr>
          <w:lang w:val="fi-FI"/>
        </w:rPr>
        <w:t xml:space="preserve">vastaa </w:t>
      </w:r>
      <w:r w:rsidR="000E6799" w:rsidRPr="0044319B">
        <w:rPr>
          <w:lang w:val="fi-FI"/>
        </w:rPr>
        <w:t xml:space="preserve">yrityksesi </w:t>
      </w:r>
      <w:r w:rsidR="00BB48A4">
        <w:rPr>
          <w:lang w:val="fi-FI"/>
        </w:rPr>
        <w:t>kehitystarvetta</w:t>
      </w:r>
      <w:r w:rsidR="000E6799" w:rsidRPr="0044319B">
        <w:rPr>
          <w:lang w:val="fi-FI"/>
        </w:rPr>
        <w:t>.</w:t>
      </w:r>
      <w:r w:rsidR="00C03C30">
        <w:rPr>
          <w:lang w:val="fi-FI"/>
        </w:rPr>
        <w:t xml:space="preserve"> </w:t>
      </w:r>
      <w:r w:rsidR="000E6799" w:rsidRPr="0044319B">
        <w:rPr>
          <w:lang w:val="fi-FI"/>
        </w:rPr>
        <w:t xml:space="preserve"> Oikein kohdennettu kehityspanos tuo arkeen selkeyttä, tehostaa toimintaa ja luo vahvemman pohjan yrityksen kasvulle – olipa kyse sitten viestinnästä, digitaalisista ratkaisuista tai asiakassuhteiden hallinnasta.</w:t>
      </w:r>
    </w:p>
    <w:p w14:paraId="7E7D98B2" w14:textId="316287EF" w:rsidR="000E6799" w:rsidRPr="0044319B" w:rsidRDefault="000E6799" w:rsidP="000E6799">
      <w:pPr>
        <w:shd w:val="clear" w:color="auto" w:fill="FFFFFF"/>
        <w:rPr>
          <w:kern w:val="0"/>
          <w:szCs w:val="22"/>
          <w:lang w:val="fi-FI"/>
          <w14:ligatures w14:val="none"/>
        </w:rPr>
      </w:pPr>
      <w:r w:rsidRPr="00B562BA">
        <w:rPr>
          <w:lang w:val="fi-FI"/>
        </w:rPr>
        <w:t xml:space="preserve">Valitse </w:t>
      </w:r>
      <w:r w:rsidRPr="006B0A8E">
        <w:rPr>
          <w:color w:val="EE0000"/>
          <w:lang w:val="fi-FI"/>
        </w:rPr>
        <w:t xml:space="preserve">yksi </w:t>
      </w:r>
      <w:r w:rsidRPr="00B562BA">
        <w:rPr>
          <w:lang w:val="fi-FI"/>
        </w:rPr>
        <w:t>kehitettävä</w:t>
      </w:r>
      <w:r>
        <w:rPr>
          <w:lang w:val="fi-FI"/>
        </w:rPr>
        <w:t xml:space="preserve"> myynnin tai markkinoinnin </w:t>
      </w:r>
      <w:r w:rsidRPr="00B562BA">
        <w:rPr>
          <w:lang w:val="fi-FI"/>
        </w:rPr>
        <w:t>asia</w:t>
      </w:r>
      <w:r w:rsidR="00BD77D9">
        <w:rPr>
          <w:lang w:val="fi-FI"/>
        </w:rPr>
        <w:t xml:space="preserve">, johon mietit </w:t>
      </w:r>
      <w:r w:rsidR="009B3BB1">
        <w:rPr>
          <w:lang w:val="fi-FI"/>
        </w:rPr>
        <w:t>digitaalista ratkaisua.</w:t>
      </w:r>
    </w:p>
    <w:p w14:paraId="4B42096F" w14:textId="77777777" w:rsidR="000E6799" w:rsidRDefault="00000000" w:rsidP="000E6799">
      <w:pPr>
        <w:spacing w:after="0"/>
        <w:rPr>
          <w:shd w:val="clear" w:color="auto" w:fill="FFFFFF"/>
          <w:lang w:val="fi-FI"/>
        </w:rPr>
      </w:pPr>
      <w:sdt>
        <w:sdtPr>
          <w:rPr>
            <w:shd w:val="clear" w:color="auto" w:fill="FFFFFF"/>
            <w:lang w:val="fi-FI"/>
          </w:rPr>
          <w:id w:val="-826276319"/>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sidRPr="00B07317">
        <w:rPr>
          <w:shd w:val="clear" w:color="auto" w:fill="FFFFFF"/>
          <w:lang w:val="fi-FI"/>
        </w:rPr>
        <w:t xml:space="preserve"> </w:t>
      </w:r>
      <w:r w:rsidR="000E6799" w:rsidRPr="008C61DD">
        <w:rPr>
          <w:shd w:val="clear" w:color="auto" w:fill="FFFFFF"/>
          <w:lang w:val="fi-FI"/>
        </w:rPr>
        <w:t>Uutiskirjeen tekeminen</w:t>
      </w:r>
    </w:p>
    <w:p w14:paraId="3F70BF4A" w14:textId="77777777" w:rsidR="000E6799" w:rsidRDefault="00000000" w:rsidP="000E6799">
      <w:pPr>
        <w:spacing w:after="0"/>
        <w:rPr>
          <w:shd w:val="clear" w:color="auto" w:fill="FFFFFF"/>
          <w:lang w:val="fi-FI"/>
        </w:rPr>
      </w:pPr>
      <w:sdt>
        <w:sdtPr>
          <w:rPr>
            <w:shd w:val="clear" w:color="auto" w:fill="FFFFFF"/>
            <w:lang w:val="fi-FI"/>
          </w:rPr>
          <w:id w:val="1583108105"/>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B07317">
        <w:rPr>
          <w:shd w:val="clear" w:color="auto" w:fill="FFFFFF"/>
          <w:lang w:val="fi-FI"/>
        </w:rPr>
        <w:t>Markkinointimateriaalien tekeminen yhtenäisellä ilmeellä</w:t>
      </w:r>
    </w:p>
    <w:p w14:paraId="63675D29" w14:textId="77777777" w:rsidR="000E6799" w:rsidRPr="006B0A8E" w:rsidRDefault="00000000" w:rsidP="000E6799">
      <w:pPr>
        <w:spacing w:after="0"/>
        <w:rPr>
          <w:shd w:val="clear" w:color="auto" w:fill="FFFFFF"/>
          <w:lang w:val="fi-FI"/>
        </w:rPr>
      </w:pPr>
      <w:sdt>
        <w:sdtPr>
          <w:rPr>
            <w:shd w:val="clear" w:color="auto" w:fill="FFFFFF"/>
            <w:lang w:val="fi-FI"/>
          </w:rPr>
          <w:id w:val="-1054230925"/>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Markkinoinnin toimenpiteiden suunnittelu</w:t>
      </w:r>
    </w:p>
    <w:p w14:paraId="0F6DE196" w14:textId="77777777" w:rsidR="000E6799" w:rsidRPr="006B0A8E" w:rsidRDefault="00000000" w:rsidP="000E6799">
      <w:pPr>
        <w:spacing w:after="0"/>
        <w:rPr>
          <w:shd w:val="clear" w:color="auto" w:fill="FFFFFF"/>
          <w:lang w:val="fi-FI"/>
        </w:rPr>
      </w:pPr>
      <w:sdt>
        <w:sdtPr>
          <w:rPr>
            <w:shd w:val="clear" w:color="auto" w:fill="FFFFFF"/>
            <w:lang w:val="fi-FI"/>
          </w:rPr>
          <w:id w:val="-1362125748"/>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Sosiaalisen median postausten ideointi</w:t>
      </w:r>
    </w:p>
    <w:p w14:paraId="0573FC5B" w14:textId="77777777" w:rsidR="000E6799" w:rsidRPr="006B0A8E" w:rsidRDefault="00000000" w:rsidP="000E6799">
      <w:pPr>
        <w:spacing w:after="0"/>
        <w:rPr>
          <w:shd w:val="clear" w:color="auto" w:fill="FFFFFF"/>
          <w:lang w:val="fi-FI"/>
        </w:rPr>
      </w:pPr>
      <w:sdt>
        <w:sdtPr>
          <w:rPr>
            <w:shd w:val="clear" w:color="auto" w:fill="FFFFFF"/>
            <w:lang w:val="fi-FI"/>
          </w:rPr>
          <w:id w:val="-2089137216"/>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Verkkosivuston tekeminen</w:t>
      </w:r>
    </w:p>
    <w:p w14:paraId="4DA4DFC3" w14:textId="77777777" w:rsidR="000E6799" w:rsidRPr="006B0A8E" w:rsidRDefault="00000000" w:rsidP="000E6799">
      <w:pPr>
        <w:spacing w:after="0"/>
        <w:rPr>
          <w:shd w:val="clear" w:color="auto" w:fill="FFFFFF"/>
          <w:lang w:val="fi-FI"/>
        </w:rPr>
      </w:pPr>
      <w:sdt>
        <w:sdtPr>
          <w:rPr>
            <w:shd w:val="clear" w:color="auto" w:fill="FFFFFF"/>
            <w:lang w:val="fi-FI"/>
          </w:rPr>
          <w:id w:val="1369335277"/>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Verkkokaupan tekeminen</w:t>
      </w:r>
    </w:p>
    <w:p w14:paraId="4929183A" w14:textId="77777777" w:rsidR="000E6799" w:rsidRPr="006B0A8E" w:rsidRDefault="00000000" w:rsidP="000E6799">
      <w:pPr>
        <w:spacing w:after="0"/>
        <w:rPr>
          <w:shd w:val="clear" w:color="auto" w:fill="FFFFFF"/>
          <w:lang w:val="fi-FI"/>
        </w:rPr>
      </w:pPr>
      <w:sdt>
        <w:sdtPr>
          <w:rPr>
            <w:shd w:val="clear" w:color="auto" w:fill="FFFFFF"/>
            <w:lang w:val="fi-FI"/>
          </w:rPr>
          <w:id w:val="-1910149792"/>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Brändi-ilmeen määrittely</w:t>
      </w:r>
    </w:p>
    <w:p w14:paraId="4893417C" w14:textId="77777777" w:rsidR="000E6799" w:rsidRPr="006B0A8E" w:rsidRDefault="00000000" w:rsidP="000E6799">
      <w:pPr>
        <w:spacing w:after="0"/>
        <w:rPr>
          <w:shd w:val="clear" w:color="auto" w:fill="FFFFFF"/>
          <w:lang w:val="fi-FI"/>
        </w:rPr>
      </w:pPr>
      <w:sdt>
        <w:sdtPr>
          <w:rPr>
            <w:shd w:val="clear" w:color="auto" w:fill="FFFFFF"/>
            <w:lang w:val="fi-FI"/>
          </w:rPr>
          <w:id w:val="1314295912"/>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Kuvapankin hyödyntäminen</w:t>
      </w:r>
    </w:p>
    <w:p w14:paraId="544418C6" w14:textId="77777777" w:rsidR="000E6799" w:rsidRPr="006B0A8E" w:rsidRDefault="00000000" w:rsidP="000E6799">
      <w:pPr>
        <w:spacing w:after="0"/>
        <w:rPr>
          <w:shd w:val="clear" w:color="auto" w:fill="FFFFFF"/>
          <w:lang w:val="fi-FI"/>
        </w:rPr>
      </w:pPr>
      <w:sdt>
        <w:sdtPr>
          <w:rPr>
            <w:shd w:val="clear" w:color="auto" w:fill="FFFFFF"/>
            <w:lang w:val="fi-FI"/>
          </w:rPr>
          <w:id w:val="958305192"/>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Asiakastiedon hallinta ja hyödyntäminen (CRM)</w:t>
      </w:r>
    </w:p>
    <w:p w14:paraId="53773EE4" w14:textId="77777777" w:rsidR="000E6799" w:rsidRPr="006B0A8E" w:rsidRDefault="00000000" w:rsidP="000E6799">
      <w:pPr>
        <w:spacing w:after="0"/>
        <w:rPr>
          <w:shd w:val="clear" w:color="auto" w:fill="FFFFFF"/>
          <w:lang w:val="fi-FI"/>
        </w:rPr>
      </w:pPr>
      <w:sdt>
        <w:sdtPr>
          <w:rPr>
            <w:shd w:val="clear" w:color="auto" w:fill="FFFFFF"/>
            <w:lang w:val="fi-FI"/>
          </w:rPr>
          <w:id w:val="-97713687"/>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Tarjousten tekeminen</w:t>
      </w:r>
    </w:p>
    <w:p w14:paraId="20B49E4D" w14:textId="77777777" w:rsidR="000E6799" w:rsidRPr="006B0A8E" w:rsidRDefault="00000000" w:rsidP="000E6799">
      <w:pPr>
        <w:spacing w:after="0"/>
        <w:rPr>
          <w:shd w:val="clear" w:color="auto" w:fill="FFFFFF"/>
          <w:lang w:val="fi-FI"/>
        </w:rPr>
      </w:pPr>
      <w:sdt>
        <w:sdtPr>
          <w:rPr>
            <w:shd w:val="clear" w:color="auto" w:fill="FFFFFF"/>
            <w:lang w:val="fi-FI"/>
          </w:rPr>
          <w:id w:val="-2002423703"/>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Asiakaspalautteen kerääminen ja hyödyntäminen</w:t>
      </w:r>
    </w:p>
    <w:p w14:paraId="4C29B1E9" w14:textId="77777777" w:rsidR="000E6799" w:rsidRPr="008C61DD" w:rsidRDefault="00000000" w:rsidP="000E6799">
      <w:pPr>
        <w:spacing w:after="0"/>
        <w:rPr>
          <w:shd w:val="clear" w:color="auto" w:fill="FFFFFF"/>
          <w:lang w:val="fi-FI"/>
        </w:rPr>
      </w:pPr>
      <w:sdt>
        <w:sdtPr>
          <w:rPr>
            <w:shd w:val="clear" w:color="auto" w:fill="FFFFFF"/>
            <w:lang w:val="fi-FI"/>
          </w:rPr>
          <w:id w:val="-1185207406"/>
          <w14:checkbox>
            <w14:checked w14:val="0"/>
            <w14:checkedState w14:val="2612" w14:font="MS Gothic"/>
            <w14:uncheckedState w14:val="2610" w14:font="MS Gothic"/>
          </w14:checkbox>
        </w:sdtPr>
        <w:sdtContent>
          <w:r w:rsidR="000E6799">
            <w:rPr>
              <w:rFonts w:ascii="MS Gothic" w:eastAsia="MS Gothic" w:hAnsi="MS Gothic" w:hint="eastAsia"/>
              <w:shd w:val="clear" w:color="auto" w:fill="FFFFFF"/>
              <w:lang w:val="fi-FI"/>
            </w:rPr>
            <w:t>☐</w:t>
          </w:r>
        </w:sdtContent>
      </w:sdt>
      <w:r w:rsidR="000E6799">
        <w:rPr>
          <w:shd w:val="clear" w:color="auto" w:fill="FFFFFF"/>
          <w:lang w:val="fi-FI"/>
        </w:rPr>
        <w:t xml:space="preserve"> </w:t>
      </w:r>
      <w:r w:rsidR="000E6799" w:rsidRPr="006B0A8E">
        <w:rPr>
          <w:shd w:val="clear" w:color="auto" w:fill="FFFFFF"/>
          <w:lang w:val="fi-FI"/>
        </w:rPr>
        <w:t>Joku muu, mikä?</w:t>
      </w:r>
    </w:p>
    <w:p w14:paraId="769B0B7C" w14:textId="77777777" w:rsidR="000E6799" w:rsidRDefault="000E6799" w:rsidP="000E6799">
      <w:pPr>
        <w:pStyle w:val="Otsikko4"/>
        <w:rPr>
          <w:lang w:val="fi-FI"/>
        </w:rPr>
      </w:pPr>
    </w:p>
    <w:p w14:paraId="35149E11" w14:textId="77777777" w:rsidR="000E6799" w:rsidRDefault="000E6799" w:rsidP="000E6799">
      <w:pPr>
        <w:pStyle w:val="Otsikko4"/>
        <w:rPr>
          <w:lang w:val="fi-FI"/>
        </w:rPr>
      </w:pPr>
      <w:proofErr w:type="spellStart"/>
      <w:r>
        <w:rPr>
          <w:lang w:val="fi-FI"/>
        </w:rPr>
        <w:t>Entäs</w:t>
      </w:r>
      <w:proofErr w:type="spellEnd"/>
      <w:r>
        <w:rPr>
          <w:lang w:val="fi-FI"/>
        </w:rPr>
        <w:t xml:space="preserve"> ne muut </w:t>
      </w:r>
      <w:r w:rsidRPr="002B0E10">
        <w:rPr>
          <w:lang w:val="fi-FI"/>
        </w:rPr>
        <w:t>yritystoiminnan</w:t>
      </w:r>
      <w:r>
        <w:rPr>
          <w:lang w:val="fi-FI"/>
        </w:rPr>
        <w:t xml:space="preserve"> osa-alueet ja niiden digitaalinen kehittäminen?</w:t>
      </w:r>
    </w:p>
    <w:p w14:paraId="7300BC21" w14:textId="77777777" w:rsidR="000E6799" w:rsidRDefault="000E6799" w:rsidP="000E6799">
      <w:pPr>
        <w:pStyle w:val="Otsikko4"/>
        <w:rPr>
          <w:lang w:val="fi-FI"/>
        </w:rPr>
      </w:pPr>
    </w:p>
    <w:p w14:paraId="7E3E228A" w14:textId="77777777" w:rsidR="000E6799" w:rsidRDefault="000E6799" w:rsidP="000E6799">
      <w:pPr>
        <w:pStyle w:val="Otsikko4"/>
        <w:rPr>
          <w:b w:val="0"/>
          <w:bCs w:val="0"/>
          <w:lang w:val="fi-FI"/>
        </w:rPr>
      </w:pPr>
      <w:r>
        <w:rPr>
          <w:b w:val="0"/>
          <w:bCs w:val="0"/>
          <w:lang w:val="fi-FI"/>
        </w:rPr>
        <w:t xml:space="preserve">Kyllä, digitaalisia ratkaisuja voi </w:t>
      </w:r>
      <w:proofErr w:type="spellStart"/>
      <w:proofErr w:type="gramStart"/>
      <w:r>
        <w:rPr>
          <w:b w:val="0"/>
          <w:bCs w:val="0"/>
          <w:lang w:val="fi-FI"/>
        </w:rPr>
        <w:t>tottakai</w:t>
      </w:r>
      <w:proofErr w:type="spellEnd"/>
      <w:proofErr w:type="gramEnd"/>
      <w:r>
        <w:rPr>
          <w:b w:val="0"/>
          <w:bCs w:val="0"/>
          <w:lang w:val="fi-FI"/>
        </w:rPr>
        <w:t xml:space="preserve"> myös etsiä muihin kuin markkinoinnin ja myynnin tarpeisiin. Työkirjapohjan kysymykset sopivat vallan hyvin myös niiden valinnan ja käyttöönoton pohdintaan. </w:t>
      </w:r>
      <w:r w:rsidRPr="002B0E10">
        <w:rPr>
          <w:b w:val="0"/>
          <w:bCs w:val="0"/>
          <w:lang w:val="fi-FI"/>
        </w:rPr>
        <w:t>Tässä muutamia esimerkkejä</w:t>
      </w:r>
      <w:r>
        <w:rPr>
          <w:b w:val="0"/>
          <w:bCs w:val="0"/>
          <w:lang w:val="fi-FI"/>
        </w:rPr>
        <w:t>:</w:t>
      </w:r>
      <w:r w:rsidRPr="002B0E10">
        <w:rPr>
          <w:b w:val="0"/>
          <w:bCs w:val="0"/>
          <w:lang w:val="fi-FI"/>
        </w:rPr>
        <w:t xml:space="preserve"> </w:t>
      </w:r>
    </w:p>
    <w:p w14:paraId="30BFFF58" w14:textId="77777777" w:rsidR="000E6799" w:rsidRPr="002E2D3B" w:rsidRDefault="000E6799" w:rsidP="000E6799">
      <w:pPr>
        <w:pStyle w:val="Otsikko4"/>
        <w:numPr>
          <w:ilvl w:val="0"/>
          <w:numId w:val="9"/>
        </w:numPr>
        <w:rPr>
          <w:lang w:val="fi-FI"/>
        </w:rPr>
      </w:pPr>
      <w:r w:rsidRPr="002E2D3B">
        <w:rPr>
          <w:lang w:val="fi-FI"/>
        </w:rPr>
        <w:t>Henkilöstöhallinto</w:t>
      </w:r>
      <w:r w:rsidRPr="002B0E10">
        <w:rPr>
          <w:b w:val="0"/>
          <w:bCs w:val="0"/>
          <w:lang w:val="fi-FI"/>
        </w:rPr>
        <w:t xml:space="preserve"> </w:t>
      </w:r>
      <w:r w:rsidRPr="002E2D3B">
        <w:rPr>
          <w:b w:val="0"/>
          <w:bCs w:val="0"/>
          <w:lang w:val="fi-FI"/>
        </w:rPr>
        <w:t xml:space="preserve">esimerkiksi </w:t>
      </w:r>
      <w:r w:rsidRPr="002B0E10">
        <w:rPr>
          <w:b w:val="0"/>
          <w:bCs w:val="0"/>
          <w:lang w:val="fi-FI"/>
        </w:rPr>
        <w:t>rekrytointi, perehdytys, työhyvinvointi, osaamisen kehittäminen, palkkahallinto</w:t>
      </w:r>
    </w:p>
    <w:p w14:paraId="50B3AC82" w14:textId="77777777" w:rsidR="000E6799" w:rsidRDefault="000E6799" w:rsidP="000E6799">
      <w:pPr>
        <w:pStyle w:val="Otsikko4"/>
        <w:numPr>
          <w:ilvl w:val="0"/>
          <w:numId w:val="9"/>
        </w:numPr>
        <w:rPr>
          <w:b w:val="0"/>
          <w:bCs w:val="0"/>
          <w:lang w:val="fi-FI"/>
        </w:rPr>
      </w:pPr>
      <w:r w:rsidRPr="002E2D3B">
        <w:rPr>
          <w:lang w:val="fi-FI"/>
        </w:rPr>
        <w:t>Tiedonhallinta</w:t>
      </w:r>
      <w:r>
        <w:rPr>
          <w:lang w:val="fi-FI"/>
        </w:rPr>
        <w:t xml:space="preserve"> </w:t>
      </w:r>
      <w:r w:rsidRPr="002E2D3B">
        <w:rPr>
          <w:b w:val="0"/>
          <w:bCs w:val="0"/>
          <w:lang w:val="fi-FI"/>
        </w:rPr>
        <w:t>esimerkiksi dokumenttien käsittely, tallennus ja jakaminen</w:t>
      </w:r>
    </w:p>
    <w:p w14:paraId="17EDD364" w14:textId="77777777" w:rsidR="000E6799" w:rsidRPr="007677A3" w:rsidRDefault="000E6799" w:rsidP="000E6799">
      <w:pPr>
        <w:pStyle w:val="Otsikko4"/>
        <w:numPr>
          <w:ilvl w:val="0"/>
          <w:numId w:val="9"/>
        </w:numPr>
        <w:rPr>
          <w:lang w:val="fi-FI"/>
        </w:rPr>
      </w:pPr>
      <w:r>
        <w:rPr>
          <w:lang w:val="fi-FI"/>
        </w:rPr>
        <w:t>J</w:t>
      </w:r>
      <w:r w:rsidRPr="007677A3">
        <w:rPr>
          <w:lang w:val="fi-FI"/>
        </w:rPr>
        <w:t>ohtaminen</w:t>
      </w:r>
      <w:r>
        <w:rPr>
          <w:lang w:val="fi-FI"/>
        </w:rPr>
        <w:t xml:space="preserve"> </w:t>
      </w:r>
      <w:r w:rsidRPr="007677A3">
        <w:rPr>
          <w:b w:val="0"/>
          <w:bCs w:val="0"/>
          <w:lang w:val="fi-FI"/>
        </w:rPr>
        <w:t>esimerkiksi ajan hallinta</w:t>
      </w:r>
      <w:r>
        <w:rPr>
          <w:b w:val="0"/>
          <w:bCs w:val="0"/>
          <w:lang w:val="fi-FI"/>
        </w:rPr>
        <w:t>, töiden delegointi, projektien johtaminen</w:t>
      </w:r>
    </w:p>
    <w:p w14:paraId="19D366D7" w14:textId="77777777" w:rsidR="000E6799" w:rsidRDefault="000E6799" w:rsidP="000E6799">
      <w:pPr>
        <w:pStyle w:val="Otsikko4"/>
        <w:numPr>
          <w:ilvl w:val="0"/>
          <w:numId w:val="9"/>
        </w:numPr>
        <w:rPr>
          <w:b w:val="0"/>
          <w:bCs w:val="0"/>
          <w:lang w:val="fi-FI"/>
        </w:rPr>
      </w:pPr>
      <w:r w:rsidRPr="002E2D3B">
        <w:rPr>
          <w:lang w:val="fi-FI"/>
        </w:rPr>
        <w:t xml:space="preserve">Taloushallinto </w:t>
      </w:r>
      <w:r w:rsidRPr="002E2D3B">
        <w:rPr>
          <w:b w:val="0"/>
          <w:bCs w:val="0"/>
          <w:lang w:val="fi-FI"/>
        </w:rPr>
        <w:t>esimerkiksi laskutus ja reskontra, kirjanpito ja raportointi, budjetointi ja seuranta.</w:t>
      </w:r>
    </w:p>
    <w:p w14:paraId="5E1D12D5" w14:textId="70341C2E" w:rsidR="000E4DDC" w:rsidRDefault="000E4DDC">
      <w:pPr>
        <w:spacing w:after="0" w:line="240" w:lineRule="auto"/>
        <w:rPr>
          <w:lang w:val="fi-FI"/>
        </w:rPr>
      </w:pPr>
      <w:r>
        <w:rPr>
          <w:lang w:val="fi-FI"/>
        </w:rPr>
        <w:br w:type="page"/>
      </w:r>
    </w:p>
    <w:p w14:paraId="11143082" w14:textId="58708AB7" w:rsidR="0005332D" w:rsidRDefault="00FD66C1" w:rsidP="00040807">
      <w:pPr>
        <w:pStyle w:val="Otsikko2"/>
        <w:numPr>
          <w:ilvl w:val="0"/>
          <w:numId w:val="15"/>
        </w:numPr>
        <w:rPr>
          <w:shd w:val="clear" w:color="auto" w:fill="FFFFFF"/>
          <w:lang w:val="fi-FI"/>
        </w:rPr>
      </w:pPr>
      <w:bookmarkStart w:id="7" w:name="_Toc221200062"/>
      <w:r>
        <w:rPr>
          <w:shd w:val="clear" w:color="auto" w:fill="FFFFFF"/>
          <w:lang w:val="fi-FI"/>
        </w:rPr>
        <w:lastRenderedPageBreak/>
        <w:t>T</w:t>
      </w:r>
      <w:r w:rsidR="0005332D">
        <w:rPr>
          <w:shd w:val="clear" w:color="auto" w:fill="FFFFFF"/>
          <w:lang w:val="fi-FI"/>
        </w:rPr>
        <w:t xml:space="preserve">avoitteet ja </w:t>
      </w:r>
      <w:r>
        <w:rPr>
          <w:shd w:val="clear" w:color="auto" w:fill="FFFFFF"/>
          <w:lang w:val="fi-FI"/>
        </w:rPr>
        <w:t xml:space="preserve">tavoiteltavat </w:t>
      </w:r>
      <w:r w:rsidR="0005332D">
        <w:rPr>
          <w:shd w:val="clear" w:color="auto" w:fill="FFFFFF"/>
          <w:lang w:val="fi-FI"/>
        </w:rPr>
        <w:t>hyödyt</w:t>
      </w:r>
      <w:bookmarkEnd w:id="7"/>
      <w:r w:rsidR="0005332D">
        <w:rPr>
          <w:shd w:val="clear" w:color="auto" w:fill="FFFFFF"/>
          <w:lang w:val="fi-FI"/>
        </w:rPr>
        <w:t xml:space="preserve"> </w:t>
      </w:r>
    </w:p>
    <w:p w14:paraId="4E95964F" w14:textId="4E70C384" w:rsidR="0005332D" w:rsidRPr="00333D19" w:rsidRDefault="0005332D" w:rsidP="0005332D">
      <w:pPr>
        <w:rPr>
          <w:lang w:val="fi-FI"/>
        </w:rPr>
      </w:pPr>
      <w:r>
        <w:rPr>
          <w:lang w:val="fi-FI"/>
        </w:rPr>
        <w:t>Pohdi ja kuvaile, miten asiat toimisivat parhaassa mahdollisessa tilanteessa ja mitä hyötyä siitä seuraa, että ongelmasi ratkeaa tai tarpeeseesi löytyy ratkaisu. Saatko aikasäästöä</w:t>
      </w:r>
      <w:r w:rsidR="005D4A13">
        <w:rPr>
          <w:lang w:val="fi-FI"/>
        </w:rPr>
        <w:t xml:space="preserve"> ja/tai </w:t>
      </w:r>
      <w:r>
        <w:rPr>
          <w:lang w:val="fi-FI"/>
        </w:rPr>
        <w:t xml:space="preserve">rahallista hyötyä? </w:t>
      </w:r>
      <w:r w:rsidR="005D4A13">
        <w:rPr>
          <w:lang w:val="fi-FI"/>
        </w:rPr>
        <w:t>Vai auttaako uusi digityökalu sinua ideoimaan</w:t>
      </w:r>
      <w:r w:rsidR="00821BCD">
        <w:rPr>
          <w:lang w:val="fi-FI"/>
        </w:rPr>
        <w:t xml:space="preserve">? </w:t>
      </w:r>
      <w:r>
        <w:rPr>
          <w:lang w:val="fi-FI"/>
        </w:rPr>
        <w:t>Millaisia hyötyjä näet asiakaskokemukselle?</w:t>
      </w:r>
    </w:p>
    <w:sdt>
      <w:sdtPr>
        <w:rPr>
          <w:lang w:val="fi-FI"/>
        </w:rPr>
        <w:id w:val="-1238008946"/>
        <w:placeholder>
          <w:docPart w:val="10BCD1481AAD4A8EA57640D41913B56E"/>
        </w:placeholder>
      </w:sdtPr>
      <w:sdtContent>
        <w:sdt>
          <w:sdtPr>
            <w:rPr>
              <w:lang w:val="fi-FI"/>
            </w:rPr>
            <w:alias w:val="Kuvaa tavoitteet ja hyödyt"/>
            <w:tag w:val="Kuvaa tavoitteet ja hyödyt"/>
            <w:id w:val="-2122439563"/>
            <w:placeholder>
              <w:docPart w:val="92FE742B825C41299EDBCC97661E354E"/>
            </w:placeholder>
            <w:showingPlcHdr/>
            <w15:color w:val="FF6600"/>
          </w:sdtPr>
          <w:sdtContent>
            <w:p w14:paraId="5BB43F8C" w14:textId="4C28DC92" w:rsidR="0005332D" w:rsidRDefault="00FD66C1" w:rsidP="0005332D">
              <w:pPr>
                <w:rPr>
                  <w:lang w:val="fi-FI"/>
                </w:rPr>
              </w:pPr>
              <w:r w:rsidRPr="00FD66C1">
                <w:rPr>
                  <w:rStyle w:val="Paikkamerkkiteksti"/>
                  <w:lang w:val="fi-FI"/>
                </w:rPr>
                <w:t>Kirjoita tekstiä napsauttamalla tai napauttamalla tätä.</w:t>
              </w:r>
            </w:p>
          </w:sdtContent>
        </w:sdt>
      </w:sdtContent>
    </w:sdt>
    <w:p w14:paraId="2CF6B873" w14:textId="77777777" w:rsidR="0005332D" w:rsidRDefault="0005332D" w:rsidP="0005332D">
      <w:pPr>
        <w:rPr>
          <w:shd w:val="clear" w:color="auto" w:fill="FFFFFF"/>
          <w:lang w:val="fi-FI"/>
        </w:rPr>
      </w:pPr>
    </w:p>
    <w:p w14:paraId="100EDE69" w14:textId="77777777" w:rsidR="0005332D" w:rsidRDefault="0005332D" w:rsidP="00040807">
      <w:pPr>
        <w:pStyle w:val="Otsikko2"/>
        <w:numPr>
          <w:ilvl w:val="0"/>
          <w:numId w:val="15"/>
        </w:numPr>
        <w:rPr>
          <w:shd w:val="clear" w:color="auto" w:fill="FFFFFF"/>
          <w:lang w:val="fi-FI"/>
        </w:rPr>
      </w:pPr>
      <w:bookmarkStart w:id="8" w:name="_Toc221200063"/>
      <w:r>
        <w:rPr>
          <w:shd w:val="clear" w:color="auto" w:fill="FFFFFF"/>
          <w:lang w:val="fi-FI"/>
        </w:rPr>
        <w:t>Ratkaisut ja työkalut</w:t>
      </w:r>
      <w:bookmarkEnd w:id="8"/>
    </w:p>
    <w:p w14:paraId="07B0C245" w14:textId="77777777" w:rsidR="00865C22" w:rsidRDefault="0005332D" w:rsidP="0005332D">
      <w:pPr>
        <w:rPr>
          <w:lang w:val="fi-FI"/>
        </w:rPr>
      </w:pPr>
      <w:r w:rsidRPr="25DB1EDA">
        <w:rPr>
          <w:lang w:val="fi-FI"/>
        </w:rPr>
        <w:t xml:space="preserve">Nyt olet kuvaillut ongelman tai tarpeen, jota pyritään ratkaisemaan sekä muutoksen tavoitteet ja hyödyt yritystoiminnallesi. Nyt on aika </w:t>
      </w:r>
      <w:r w:rsidR="00865C22">
        <w:rPr>
          <w:lang w:val="fi-FI"/>
        </w:rPr>
        <w:t>löytää</w:t>
      </w:r>
      <w:r w:rsidRPr="25DB1EDA">
        <w:rPr>
          <w:lang w:val="fi-FI"/>
        </w:rPr>
        <w:t xml:space="preserve"> ratkaisuja. Pohdi vielä kriittisesti, onko tarpeen ottaa käyttöön uusi digityökalu vai ratkeaako tarve jollain muulla, esimerkiksi hyödyntämällä nykyisiä digityökaluja tehokkaammin tai muuttamalla jotain toimintatapaa?</w:t>
      </w:r>
      <w:r w:rsidR="009B3BB1" w:rsidRPr="25DB1EDA">
        <w:rPr>
          <w:lang w:val="fi-FI"/>
        </w:rPr>
        <w:t xml:space="preserve"> </w:t>
      </w:r>
    </w:p>
    <w:p w14:paraId="25771253" w14:textId="36732C6A" w:rsidR="0005332D" w:rsidRDefault="009B3BB1" w:rsidP="0005332D">
      <w:pPr>
        <w:rPr>
          <w:lang w:val="fi-FI"/>
        </w:rPr>
      </w:pPr>
      <w:r w:rsidRPr="25DB1EDA">
        <w:rPr>
          <w:lang w:val="fi-FI"/>
        </w:rPr>
        <w:t>Pohdi myös</w:t>
      </w:r>
      <w:r w:rsidR="00925CF9" w:rsidRPr="25DB1EDA">
        <w:rPr>
          <w:lang w:val="fi-FI"/>
        </w:rPr>
        <w:t xml:space="preserve"> saako uuden työkalun käyttöönotto aikaan dominoefektin, että tuleekin suunnitella </w:t>
      </w:r>
      <w:r w:rsidR="002043A5" w:rsidRPr="25DB1EDA">
        <w:rPr>
          <w:lang w:val="fi-FI"/>
        </w:rPr>
        <w:t>lisäksi jonkun toisen digityökalun käyttöönottoa. Esimerkkinä voisi olla uutiskirjeen käyttöönotto</w:t>
      </w:r>
      <w:r w:rsidR="009F30C2" w:rsidRPr="25DB1EDA">
        <w:rPr>
          <w:lang w:val="fi-FI"/>
        </w:rPr>
        <w:t>, jolloin sinun tulee myös miettiä, miten keräät sähköposteja</w:t>
      </w:r>
      <w:r w:rsidR="00202C26">
        <w:rPr>
          <w:lang w:val="fi-FI"/>
        </w:rPr>
        <w:t>, kysyt markkinointilupaa</w:t>
      </w:r>
      <w:r w:rsidR="009F30C2" w:rsidRPr="25DB1EDA">
        <w:rPr>
          <w:lang w:val="fi-FI"/>
        </w:rPr>
        <w:t xml:space="preserve"> ja hallinnoit asiakkaiden tietoja.</w:t>
      </w:r>
    </w:p>
    <w:sdt>
      <w:sdtPr>
        <w:rPr>
          <w:lang w:val="fi-FI"/>
        </w:rPr>
        <w:id w:val="1422446422"/>
        <w:placeholder>
          <w:docPart w:val="CF91E0B1852649C5B64B0BF24D879186"/>
        </w:placeholder>
      </w:sdtPr>
      <w:sdtContent>
        <w:sdt>
          <w:sdtPr>
            <w:rPr>
              <w:lang w:val="fi-FI"/>
            </w:rPr>
            <w:alias w:val="Ratkaisut ja työkalut"/>
            <w:tag w:val="Ratkaisut ja työkalut"/>
            <w:id w:val="171688920"/>
            <w:placeholder>
              <w:docPart w:val="A8E1CA2FB1F8442295F6FEB7B271772B"/>
            </w:placeholder>
            <w:showingPlcHdr/>
            <w15:color w:val="FF6600"/>
          </w:sdtPr>
          <w:sdtContent>
            <w:p w14:paraId="6406CC1F" w14:textId="0A3638D2" w:rsidR="0005332D" w:rsidRDefault="00FD66C1" w:rsidP="0005332D">
              <w:pPr>
                <w:rPr>
                  <w:lang w:val="fi-FI"/>
                </w:rPr>
              </w:pPr>
              <w:r w:rsidRPr="00FD66C1">
                <w:rPr>
                  <w:rStyle w:val="Paikkamerkkiteksti"/>
                  <w:lang w:val="fi-FI"/>
                </w:rPr>
                <w:t>Kirjoita tekstiä napsauttamalla tai napauttamalla tätä.</w:t>
              </w:r>
            </w:p>
          </w:sdtContent>
        </w:sdt>
      </w:sdtContent>
    </w:sdt>
    <w:p w14:paraId="73D1B686" w14:textId="04673024" w:rsidR="007B18BA" w:rsidRDefault="007B18BA">
      <w:pPr>
        <w:spacing w:after="0" w:line="240" w:lineRule="auto"/>
        <w:rPr>
          <w:lang w:val="fi-FI"/>
        </w:rPr>
      </w:pPr>
      <w:r>
        <w:rPr>
          <w:lang w:val="fi-FI"/>
        </w:rPr>
        <w:br w:type="page"/>
      </w:r>
    </w:p>
    <w:p w14:paraId="4F5416C9" w14:textId="4F71E58F" w:rsidR="0005332D" w:rsidRPr="004B7761" w:rsidRDefault="0005332D" w:rsidP="00040807">
      <w:pPr>
        <w:pStyle w:val="Otsikko3"/>
        <w:numPr>
          <w:ilvl w:val="1"/>
          <w:numId w:val="15"/>
        </w:numPr>
        <w:rPr>
          <w:lang w:val="fi-FI"/>
        </w:rPr>
      </w:pPr>
      <w:bookmarkStart w:id="9" w:name="_Toc221200064"/>
      <w:r w:rsidRPr="004B7761">
        <w:rPr>
          <w:lang w:val="fi-FI"/>
        </w:rPr>
        <w:lastRenderedPageBreak/>
        <w:t>Digitaalis</w:t>
      </w:r>
      <w:r w:rsidR="00C42A57">
        <w:rPr>
          <w:lang w:val="fi-FI"/>
        </w:rPr>
        <w:t>ii</w:t>
      </w:r>
      <w:r w:rsidRPr="004B7761">
        <w:rPr>
          <w:lang w:val="fi-FI"/>
        </w:rPr>
        <w:t>n työkaluihin tutustuminen ja vertailu</w:t>
      </w:r>
      <w:bookmarkEnd w:id="9"/>
      <w:r>
        <w:rPr>
          <w:lang w:val="fi-FI"/>
        </w:rPr>
        <w:br/>
      </w:r>
    </w:p>
    <w:tbl>
      <w:tblPr>
        <w:tblStyle w:val="TaulukkoRuudukko"/>
        <w:tblpPr w:leftFromText="141" w:rightFromText="141" w:vertAnchor="text" w:horzAnchor="margin" w:tblpXSpec="right" w:tblpY="11"/>
        <w:tblW w:w="332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9F6FB"/>
        <w:tblCellMar>
          <w:left w:w="284" w:type="dxa"/>
          <w:bottom w:w="57" w:type="dxa"/>
          <w:right w:w="284" w:type="dxa"/>
        </w:tblCellMar>
        <w:tblLook w:val="04A0" w:firstRow="1" w:lastRow="0" w:firstColumn="1" w:lastColumn="0" w:noHBand="0" w:noVBand="1"/>
      </w:tblPr>
      <w:tblGrid>
        <w:gridCol w:w="3327"/>
      </w:tblGrid>
      <w:tr w:rsidR="005D4A13" w:rsidRPr="009E27A4" w14:paraId="211A3F16" w14:textId="77777777" w:rsidTr="007E249D">
        <w:trPr>
          <w:trHeight w:val="3686"/>
        </w:trPr>
        <w:tc>
          <w:tcPr>
            <w:tcW w:w="3327" w:type="dxa"/>
            <w:shd w:val="clear" w:color="auto" w:fill="E9F6FB"/>
          </w:tcPr>
          <w:p w14:paraId="33F6E0C9" w14:textId="54C85CD9" w:rsidR="00BF4512" w:rsidRPr="002C65DB" w:rsidRDefault="00BF4512" w:rsidP="00BF4512">
            <w:pPr>
              <w:spacing w:before="240" w:after="0"/>
              <w:jc w:val="center"/>
              <w:rPr>
                <w:b/>
                <w:bCs/>
                <w:i/>
                <w:iCs/>
                <w:color w:val="004993" w:themeColor="accent1"/>
                <w:sz w:val="36"/>
                <w:szCs w:val="42"/>
                <w:lang w:val="fi-FI"/>
              </w:rPr>
            </w:pPr>
            <w:r w:rsidRPr="002C65DB">
              <w:rPr>
                <w:b/>
                <w:bCs/>
                <w:i/>
                <w:iCs/>
                <w:color w:val="004993" w:themeColor="accent1"/>
                <w:sz w:val="36"/>
                <w:szCs w:val="42"/>
                <w:lang w:val="fi-FI"/>
              </w:rPr>
              <w:t>"</w:t>
            </w:r>
            <w:r>
              <w:rPr>
                <w:b/>
                <w:bCs/>
                <w:i/>
                <w:iCs/>
                <w:color w:val="004993" w:themeColor="accent1"/>
                <w:sz w:val="36"/>
                <w:szCs w:val="42"/>
                <w:lang w:val="fi-FI"/>
              </w:rPr>
              <w:t>Työkalupakista ja tekoälystä apua etsimiseen ja vertailuun</w:t>
            </w:r>
            <w:r w:rsidR="007E249D">
              <w:rPr>
                <w:b/>
                <w:bCs/>
                <w:i/>
                <w:iCs/>
                <w:color w:val="004993" w:themeColor="accent1"/>
                <w:sz w:val="36"/>
                <w:szCs w:val="42"/>
                <w:lang w:val="fi-FI"/>
              </w:rPr>
              <w:t>.</w:t>
            </w:r>
          </w:p>
        </w:tc>
      </w:tr>
    </w:tbl>
    <w:p w14:paraId="5096DD90" w14:textId="5ED40883" w:rsidR="0005332D" w:rsidRPr="0005332D" w:rsidRDefault="0005332D" w:rsidP="00055871">
      <w:pPr>
        <w:pStyle w:val="Otsikko4"/>
        <w:rPr>
          <w:lang w:val="fi-FI"/>
        </w:rPr>
      </w:pPr>
      <w:r w:rsidRPr="002C5504">
        <w:rPr>
          <w:b w:val="0"/>
          <w:bCs w:val="0"/>
          <w:lang w:val="fi-FI"/>
        </w:rPr>
        <w:t>Mikäli</w:t>
      </w:r>
      <w:r>
        <w:rPr>
          <w:b w:val="0"/>
          <w:bCs w:val="0"/>
          <w:lang w:val="fi-FI"/>
        </w:rPr>
        <w:t xml:space="preserve"> päädyt siihen, että</w:t>
      </w:r>
      <w:r w:rsidRPr="002C5504">
        <w:rPr>
          <w:b w:val="0"/>
          <w:bCs w:val="0"/>
          <w:lang w:val="fi-FI"/>
        </w:rPr>
        <w:t xml:space="preserve"> edessä on uuden digityökalun käyttöönottaminen, niin tutustu </w:t>
      </w:r>
      <w:hyperlink r:id="rId18" w:history="1">
        <w:r w:rsidRPr="002C5504">
          <w:rPr>
            <w:rStyle w:val="Hyperlinkki"/>
            <w:b w:val="0"/>
            <w:bCs w:val="0"/>
            <w:lang w:val="fi-FI"/>
          </w:rPr>
          <w:t>Yrittäjän digitaaliseen työkalupakkiin</w:t>
        </w:r>
      </w:hyperlink>
      <w:r>
        <w:rPr>
          <w:b w:val="0"/>
          <w:bCs w:val="0"/>
          <w:lang w:val="fi-FI"/>
        </w:rPr>
        <w:t>* ehdotuksiin, vertaile niitä ja etsi vielä itse lisää.</w:t>
      </w:r>
      <w:r w:rsidR="00CB190A">
        <w:rPr>
          <w:b w:val="0"/>
          <w:bCs w:val="0"/>
          <w:lang w:val="fi-FI"/>
        </w:rPr>
        <w:t xml:space="preserve"> </w:t>
      </w:r>
      <w:r w:rsidR="00CB190A" w:rsidRPr="00CB190A">
        <w:rPr>
          <w:b w:val="0"/>
          <w:bCs w:val="0"/>
          <w:lang w:val="fi-FI"/>
        </w:rPr>
        <w:t>Työkalupakkiin on valittu erilaisiin tarpeisiin digityökaluja, jotka ovat edullisia tai jopa maksuttomia testijakson ajan tai tiettyjen krediittien verran.</w:t>
      </w:r>
      <w:r>
        <w:rPr>
          <w:b w:val="0"/>
          <w:bCs w:val="0"/>
          <w:lang w:val="fi-FI"/>
        </w:rPr>
        <w:br/>
      </w:r>
    </w:p>
    <w:p w14:paraId="0D7D0652" w14:textId="48597811" w:rsidR="0005332D" w:rsidRDefault="0005332D" w:rsidP="0005332D">
      <w:pPr>
        <w:rPr>
          <w:lang w:val="fi-FI"/>
        </w:rPr>
      </w:pPr>
      <w:r w:rsidRPr="7A8A8247">
        <w:rPr>
          <w:lang w:val="fi-FI"/>
        </w:rPr>
        <w:t>Lisäksi voit mainiosti hakea vaihtoehtoja Googlesta ja tekoäly on myös verraton apuri tiedonhaussa. Syötä tekoälylle tietoa yrityksesi toimialasta, kokoluokasta, edellä kuvaamasi ongelma/tarve ja tavoiteltu hyöty. Pyydä listaamaan yrityksellesi sopivia digitaalisia edullisia työkaluja tarpeeseesi.</w:t>
      </w:r>
    </w:p>
    <w:p w14:paraId="75A68191" w14:textId="7BF193C6" w:rsidR="009B595A" w:rsidRDefault="004F2320" w:rsidP="0005332D">
      <w:pPr>
        <w:rPr>
          <w:lang w:val="fi-FI"/>
        </w:rPr>
      </w:pPr>
      <w:r w:rsidRPr="5E2958E6">
        <w:rPr>
          <w:lang w:val="fi-FI"/>
        </w:rPr>
        <w:t xml:space="preserve">Voit hyödyntää </w:t>
      </w:r>
      <w:r w:rsidR="00CD72D8" w:rsidRPr="5E2958E6">
        <w:rPr>
          <w:lang w:val="fi-FI"/>
        </w:rPr>
        <w:t>vertailuun taulukkoa 1</w:t>
      </w:r>
      <w:r w:rsidR="00383830" w:rsidRPr="5E2958E6">
        <w:rPr>
          <w:lang w:val="fi-FI"/>
        </w:rPr>
        <w:t xml:space="preserve"> tai pyytää </w:t>
      </w:r>
      <w:r w:rsidR="002A786E" w:rsidRPr="5E2958E6">
        <w:rPr>
          <w:lang w:val="fi-FI"/>
        </w:rPr>
        <w:t xml:space="preserve">tekoälyä vertailemaan </w:t>
      </w:r>
      <w:r w:rsidR="00DB1E85" w:rsidRPr="5E2958E6">
        <w:rPr>
          <w:lang w:val="fi-FI"/>
        </w:rPr>
        <w:t xml:space="preserve">eri ratkaisuja taulukon kriteerien perusteella. </w:t>
      </w:r>
    </w:p>
    <w:p w14:paraId="400113F3" w14:textId="77777777" w:rsidR="007B18BA" w:rsidRPr="00CD6D70" w:rsidRDefault="007B18BA" w:rsidP="0005332D">
      <w:pPr>
        <w:rPr>
          <w:lang w:val="fi-FI"/>
        </w:rPr>
      </w:pPr>
    </w:p>
    <w:p w14:paraId="2EB740C6" w14:textId="77777777" w:rsidR="009B595A" w:rsidRDefault="009B595A">
      <w:pPr>
        <w:spacing w:after="0" w:line="240" w:lineRule="auto"/>
        <w:rPr>
          <w:b/>
          <w:bCs/>
          <w:lang w:val="fi-FI"/>
        </w:rPr>
      </w:pPr>
      <w:r>
        <w:rPr>
          <w:b/>
          <w:bCs/>
          <w:lang w:val="fi-FI"/>
        </w:rPr>
        <w:br w:type="page"/>
      </w:r>
    </w:p>
    <w:p w14:paraId="10682666" w14:textId="178399FD" w:rsidR="0005332D" w:rsidRPr="00174307" w:rsidRDefault="00174307" w:rsidP="007E249D">
      <w:pPr>
        <w:spacing w:after="0" w:line="240" w:lineRule="auto"/>
        <w:rPr>
          <w:lang w:val="fi-FI"/>
        </w:rPr>
      </w:pPr>
      <w:r w:rsidRPr="00CB190A">
        <w:rPr>
          <w:b/>
          <w:bCs/>
          <w:lang w:val="fi-FI"/>
        </w:rPr>
        <w:lastRenderedPageBreak/>
        <w:t>Taulukko 1.</w:t>
      </w:r>
      <w:r>
        <w:rPr>
          <w:lang w:val="fi-FI"/>
        </w:rPr>
        <w:t xml:space="preserve"> </w:t>
      </w:r>
      <w:r w:rsidR="00CB190A">
        <w:rPr>
          <w:lang w:val="fi-FI"/>
        </w:rPr>
        <w:t>Taulukko digityökalujen vertail</w:t>
      </w:r>
      <w:r w:rsidR="007E249D">
        <w:rPr>
          <w:lang w:val="fi-FI"/>
        </w:rPr>
        <w:t>uun</w:t>
      </w:r>
      <w:r w:rsidR="00CB190A">
        <w:rPr>
          <w:lang w:val="fi-FI"/>
        </w:rPr>
        <w:t xml:space="preserve">. </w:t>
      </w:r>
      <w:r w:rsidR="004D01E1">
        <w:rPr>
          <w:lang w:val="fi-FI"/>
        </w:rPr>
        <w:t>Sovella tarpeeseesi.</w:t>
      </w:r>
    </w:p>
    <w:tbl>
      <w:tblPr>
        <w:tblStyle w:val="SYOtaulukko0"/>
        <w:tblW w:w="0" w:type="auto"/>
        <w:tblCellMar>
          <w:top w:w="227" w:type="dxa"/>
          <w:left w:w="227" w:type="dxa"/>
          <w:bottom w:w="57" w:type="dxa"/>
          <w:right w:w="142" w:type="dxa"/>
        </w:tblCellMar>
        <w:tblLook w:val="04A0" w:firstRow="1" w:lastRow="0" w:firstColumn="1" w:lastColumn="0" w:noHBand="0" w:noVBand="1"/>
      </w:tblPr>
      <w:tblGrid>
        <w:gridCol w:w="2405"/>
        <w:gridCol w:w="2126"/>
        <w:gridCol w:w="2127"/>
        <w:gridCol w:w="2268"/>
      </w:tblGrid>
      <w:tr w:rsidR="00DF0DC1" w:rsidRPr="009B46A7" w14:paraId="6E19470C" w14:textId="77777777" w:rsidTr="00BF45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16CE21F8" w14:textId="77777777" w:rsidR="006868A3" w:rsidRPr="009B46A7" w:rsidRDefault="006868A3" w:rsidP="002A622F">
            <w:pPr>
              <w:rPr>
                <w:sz w:val="20"/>
                <w:lang w:val="fi-FI"/>
              </w:rPr>
            </w:pPr>
            <w:r>
              <w:rPr>
                <w:sz w:val="20"/>
                <w:lang w:val="fi-FI"/>
              </w:rPr>
              <w:t>Vertailtava asia</w:t>
            </w:r>
            <w:r w:rsidRPr="009B46A7">
              <w:rPr>
                <w:sz w:val="20"/>
                <w:lang w:val="fi-FI"/>
              </w:rPr>
              <w:t xml:space="preserve"> </w:t>
            </w:r>
          </w:p>
        </w:tc>
        <w:tc>
          <w:tcPr>
            <w:tcW w:w="2126" w:type="dxa"/>
          </w:tcPr>
          <w:p w14:paraId="7CF9E8E1" w14:textId="77777777" w:rsidR="006868A3" w:rsidRPr="009B46A7" w:rsidRDefault="006868A3" w:rsidP="002A622F">
            <w:pPr>
              <w:cnfStyle w:val="100000000000" w:firstRow="1" w:lastRow="0" w:firstColumn="0" w:lastColumn="0" w:oddVBand="0" w:evenVBand="0" w:oddHBand="0" w:evenHBand="0" w:firstRowFirstColumn="0" w:firstRowLastColumn="0" w:lastRowFirstColumn="0" w:lastRowLastColumn="0"/>
              <w:rPr>
                <w:sz w:val="20"/>
                <w:lang w:val="fi-FI"/>
              </w:rPr>
            </w:pPr>
            <w:r w:rsidRPr="00F60B58">
              <w:rPr>
                <w:sz w:val="20"/>
                <w:lang w:val="fi-FI"/>
              </w:rPr>
              <w:t>Digityökalu 1 nimi</w:t>
            </w:r>
          </w:p>
        </w:tc>
        <w:tc>
          <w:tcPr>
            <w:tcW w:w="2127" w:type="dxa"/>
          </w:tcPr>
          <w:p w14:paraId="1A67EC03" w14:textId="77777777" w:rsidR="006868A3" w:rsidRPr="009B46A7" w:rsidRDefault="006868A3" w:rsidP="002A622F">
            <w:pPr>
              <w:cnfStyle w:val="100000000000" w:firstRow="1" w:lastRow="0" w:firstColumn="0" w:lastColumn="0" w:oddVBand="0" w:evenVBand="0" w:oddHBand="0" w:evenHBand="0" w:firstRowFirstColumn="0" w:firstRowLastColumn="0" w:lastRowFirstColumn="0" w:lastRowLastColumn="0"/>
              <w:rPr>
                <w:sz w:val="20"/>
                <w:lang w:val="fi-FI"/>
              </w:rPr>
            </w:pPr>
            <w:r w:rsidRPr="00F60B58">
              <w:rPr>
                <w:sz w:val="20"/>
                <w:lang w:val="fi-FI"/>
              </w:rPr>
              <w:t>Digityökalu 1 nimi</w:t>
            </w:r>
          </w:p>
        </w:tc>
        <w:tc>
          <w:tcPr>
            <w:tcW w:w="2268" w:type="dxa"/>
          </w:tcPr>
          <w:p w14:paraId="1FD5F4B3" w14:textId="77777777" w:rsidR="006868A3" w:rsidRPr="009B46A7" w:rsidRDefault="006868A3" w:rsidP="002A622F">
            <w:pPr>
              <w:cnfStyle w:val="100000000000" w:firstRow="1" w:lastRow="0" w:firstColumn="0" w:lastColumn="0" w:oddVBand="0" w:evenVBand="0" w:oddHBand="0" w:evenHBand="0" w:firstRowFirstColumn="0" w:firstRowLastColumn="0" w:lastRowFirstColumn="0" w:lastRowLastColumn="0"/>
              <w:rPr>
                <w:sz w:val="20"/>
                <w:lang w:val="fi-FI"/>
              </w:rPr>
            </w:pPr>
            <w:r w:rsidRPr="00F60B58">
              <w:rPr>
                <w:sz w:val="20"/>
                <w:lang w:val="fi-FI"/>
              </w:rPr>
              <w:t>Digityökalu 1 nimi</w:t>
            </w:r>
          </w:p>
        </w:tc>
      </w:tr>
      <w:tr w:rsidR="00DF0DC1" w:rsidRPr="009B46A7" w14:paraId="2E0AEDFD" w14:textId="77777777" w:rsidTr="00BF4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5AC79743" w14:textId="77777777" w:rsidR="006868A3" w:rsidRPr="009B46A7" w:rsidRDefault="006868A3" w:rsidP="002A622F">
            <w:pPr>
              <w:rPr>
                <w:sz w:val="20"/>
                <w:lang w:val="fi-FI"/>
              </w:rPr>
            </w:pPr>
            <w:r w:rsidRPr="006629A8">
              <w:rPr>
                <w:sz w:val="18"/>
                <w:szCs w:val="16"/>
                <w:lang w:val="fi-FI"/>
              </w:rPr>
              <w:t xml:space="preserve">Arvioi helppokäyttöisyyttä </w:t>
            </w:r>
            <w:r>
              <w:rPr>
                <w:sz w:val="18"/>
                <w:szCs w:val="16"/>
                <w:lang w:val="fi-FI"/>
              </w:rPr>
              <w:t xml:space="preserve">asteikolla </w:t>
            </w:r>
            <w:r w:rsidRPr="006629A8">
              <w:rPr>
                <w:sz w:val="18"/>
                <w:szCs w:val="16"/>
                <w:lang w:val="fi-FI"/>
              </w:rPr>
              <w:t>1–5</w:t>
            </w:r>
            <w:r>
              <w:rPr>
                <w:sz w:val="18"/>
                <w:szCs w:val="16"/>
                <w:lang w:val="fi-FI"/>
              </w:rPr>
              <w:t>.</w:t>
            </w:r>
          </w:p>
        </w:tc>
        <w:tc>
          <w:tcPr>
            <w:tcW w:w="2126" w:type="dxa"/>
          </w:tcPr>
          <w:p w14:paraId="3602C194"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127" w:type="dxa"/>
          </w:tcPr>
          <w:p w14:paraId="22C9153F"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268" w:type="dxa"/>
          </w:tcPr>
          <w:p w14:paraId="1740DA7F"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r>
      <w:tr w:rsidR="00DF0DC1" w:rsidRPr="009B46A7" w14:paraId="283B5DAB" w14:textId="77777777" w:rsidTr="00BF45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7458D10F" w14:textId="5FB07AA4" w:rsidR="006868A3" w:rsidRPr="009B46A7" w:rsidRDefault="00850287" w:rsidP="002A622F">
            <w:pPr>
              <w:rPr>
                <w:sz w:val="20"/>
                <w:lang w:val="fi-FI"/>
              </w:rPr>
            </w:pPr>
            <w:r>
              <w:rPr>
                <w:sz w:val="18"/>
                <w:szCs w:val="16"/>
                <w:lang w:val="fi-FI"/>
              </w:rPr>
              <w:t>K</w:t>
            </w:r>
            <w:r w:rsidR="006868A3" w:rsidRPr="006629A8">
              <w:rPr>
                <w:sz w:val="18"/>
                <w:szCs w:val="16"/>
                <w:lang w:val="fi-FI"/>
              </w:rPr>
              <w:t>äyttöliittymä</w:t>
            </w:r>
            <w:r>
              <w:rPr>
                <w:sz w:val="18"/>
                <w:szCs w:val="16"/>
                <w:lang w:val="fi-FI"/>
              </w:rPr>
              <w:t>n</w:t>
            </w:r>
            <w:r w:rsidR="006868A3" w:rsidRPr="006629A8">
              <w:rPr>
                <w:sz w:val="18"/>
                <w:szCs w:val="16"/>
                <w:lang w:val="fi-FI"/>
              </w:rPr>
              <w:t xml:space="preserve"> tai asiakastu</w:t>
            </w:r>
            <w:r>
              <w:rPr>
                <w:sz w:val="18"/>
                <w:szCs w:val="16"/>
                <w:lang w:val="fi-FI"/>
              </w:rPr>
              <w:t>en kieli?</w:t>
            </w:r>
          </w:p>
        </w:tc>
        <w:tc>
          <w:tcPr>
            <w:tcW w:w="2126" w:type="dxa"/>
          </w:tcPr>
          <w:p w14:paraId="0E59179A" w14:textId="77777777" w:rsidR="006868A3" w:rsidRPr="0044301A" w:rsidRDefault="006868A3" w:rsidP="002A622F">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127" w:type="dxa"/>
          </w:tcPr>
          <w:p w14:paraId="0AEB18D5" w14:textId="77777777" w:rsidR="006868A3" w:rsidRPr="0044301A" w:rsidRDefault="006868A3" w:rsidP="002A622F">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268" w:type="dxa"/>
          </w:tcPr>
          <w:p w14:paraId="78246B75" w14:textId="77777777" w:rsidR="006868A3" w:rsidRPr="0044301A" w:rsidRDefault="006868A3" w:rsidP="002A622F">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r>
      <w:tr w:rsidR="00DF0DC1" w:rsidRPr="009B46A7" w14:paraId="4FA69559" w14:textId="77777777" w:rsidTr="00BF4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8852DD6" w14:textId="77777777" w:rsidR="006868A3" w:rsidRPr="009B46A7" w:rsidRDefault="006868A3" w:rsidP="002A622F">
            <w:pPr>
              <w:rPr>
                <w:sz w:val="20"/>
                <w:lang w:val="fi-FI"/>
              </w:rPr>
            </w:pPr>
            <w:r w:rsidRPr="006629A8">
              <w:rPr>
                <w:sz w:val="18"/>
                <w:szCs w:val="16"/>
                <w:lang w:val="fi-FI"/>
              </w:rPr>
              <w:t>Onko ilma</w:t>
            </w:r>
            <w:r>
              <w:rPr>
                <w:sz w:val="18"/>
                <w:szCs w:val="16"/>
                <w:lang w:val="fi-FI"/>
              </w:rPr>
              <w:t>i</w:t>
            </w:r>
            <w:r w:rsidRPr="006629A8">
              <w:rPr>
                <w:sz w:val="18"/>
                <w:szCs w:val="16"/>
                <w:lang w:val="fi-FI"/>
              </w:rPr>
              <w:t>sversiota tai kokeilujaksoa?</w:t>
            </w:r>
          </w:p>
        </w:tc>
        <w:tc>
          <w:tcPr>
            <w:tcW w:w="2126" w:type="dxa"/>
          </w:tcPr>
          <w:p w14:paraId="783C0D81"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127" w:type="dxa"/>
          </w:tcPr>
          <w:p w14:paraId="32DF18DB"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268" w:type="dxa"/>
          </w:tcPr>
          <w:p w14:paraId="33C9614D" w14:textId="77777777" w:rsidR="006868A3" w:rsidRPr="0044301A" w:rsidRDefault="006868A3" w:rsidP="002A622F">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r>
      <w:tr w:rsidR="00DF0DC1" w:rsidRPr="006868A3" w14:paraId="50F998E2" w14:textId="77777777" w:rsidTr="00BF45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4BC5105" w14:textId="2BCC5485" w:rsidR="00BF4512" w:rsidRPr="006629A8" w:rsidRDefault="00BF4512" w:rsidP="00BF4512">
            <w:pPr>
              <w:rPr>
                <w:sz w:val="18"/>
                <w:szCs w:val="16"/>
                <w:lang w:val="fi-FI"/>
              </w:rPr>
            </w:pPr>
            <w:r w:rsidRPr="006629A8">
              <w:rPr>
                <w:sz w:val="18"/>
                <w:szCs w:val="16"/>
                <w:lang w:val="fi-FI"/>
              </w:rPr>
              <w:t xml:space="preserve">Hinnoittelu: kk-maksu / hinta per käyttäjä </w:t>
            </w:r>
          </w:p>
        </w:tc>
        <w:tc>
          <w:tcPr>
            <w:tcW w:w="2126" w:type="dxa"/>
          </w:tcPr>
          <w:p w14:paraId="077D16EB" w14:textId="0D8EB12B"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127" w:type="dxa"/>
          </w:tcPr>
          <w:p w14:paraId="64E4F0A3" w14:textId="362F75D8"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268" w:type="dxa"/>
          </w:tcPr>
          <w:p w14:paraId="3DF0910E" w14:textId="55C8B449"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r>
      <w:tr w:rsidR="00DF0DC1" w:rsidRPr="006868A3" w14:paraId="70707E35" w14:textId="77777777" w:rsidTr="00BF4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126AE4EE" w14:textId="2138A7F7" w:rsidR="00BF4512" w:rsidRPr="006629A8" w:rsidRDefault="00850287" w:rsidP="00BF4512">
            <w:pPr>
              <w:rPr>
                <w:sz w:val="18"/>
                <w:szCs w:val="16"/>
                <w:lang w:val="fi-FI"/>
              </w:rPr>
            </w:pPr>
            <w:r>
              <w:rPr>
                <w:sz w:val="18"/>
                <w:szCs w:val="16"/>
                <w:lang w:val="fi-FI"/>
              </w:rPr>
              <w:t>Y</w:t>
            </w:r>
            <w:r w:rsidR="00BF4512" w:rsidRPr="006629A8">
              <w:rPr>
                <w:sz w:val="18"/>
                <w:szCs w:val="16"/>
                <w:lang w:val="fi-FI"/>
              </w:rPr>
              <w:t>hteen</w:t>
            </w:r>
            <w:r>
              <w:rPr>
                <w:sz w:val="18"/>
                <w:szCs w:val="16"/>
                <w:lang w:val="fi-FI"/>
              </w:rPr>
              <w:t>sopivuus</w:t>
            </w:r>
            <w:r w:rsidR="00BF4512" w:rsidRPr="006629A8">
              <w:rPr>
                <w:sz w:val="18"/>
                <w:szCs w:val="16"/>
                <w:lang w:val="fi-FI"/>
              </w:rPr>
              <w:t xml:space="preserve"> nykyisten järjestelmien (esim. M365, </w:t>
            </w:r>
            <w:proofErr w:type="spellStart"/>
            <w:r w:rsidR="00BF4512" w:rsidRPr="006629A8">
              <w:rPr>
                <w:sz w:val="18"/>
                <w:szCs w:val="16"/>
                <w:lang w:val="fi-FI"/>
              </w:rPr>
              <w:t>Teams</w:t>
            </w:r>
            <w:proofErr w:type="spellEnd"/>
            <w:r w:rsidR="00BF4512" w:rsidRPr="006629A8">
              <w:rPr>
                <w:sz w:val="18"/>
                <w:szCs w:val="16"/>
                <w:lang w:val="fi-FI"/>
              </w:rPr>
              <w:t>) kanssa (jos on tarve)</w:t>
            </w:r>
          </w:p>
        </w:tc>
        <w:tc>
          <w:tcPr>
            <w:tcW w:w="2126" w:type="dxa"/>
          </w:tcPr>
          <w:p w14:paraId="29DD353C" w14:textId="76A933B8"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127" w:type="dxa"/>
          </w:tcPr>
          <w:p w14:paraId="2650102C" w14:textId="54320524"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268" w:type="dxa"/>
          </w:tcPr>
          <w:p w14:paraId="68892580" w14:textId="1DFC141E"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r>
      <w:tr w:rsidR="00DF0DC1" w:rsidRPr="006868A3" w14:paraId="03FD7BAC" w14:textId="77777777" w:rsidTr="00BF45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6A6A7DF" w14:textId="251DF6F3" w:rsidR="00BF4512" w:rsidRPr="006629A8" w:rsidRDefault="00BF4512" w:rsidP="00BF4512">
            <w:pPr>
              <w:rPr>
                <w:sz w:val="18"/>
                <w:szCs w:val="16"/>
                <w:lang w:val="fi-FI"/>
              </w:rPr>
            </w:pPr>
            <w:r w:rsidRPr="006629A8">
              <w:rPr>
                <w:sz w:val="18"/>
                <w:szCs w:val="16"/>
                <w:lang w:val="fi-FI"/>
              </w:rPr>
              <w:t>Saako datan tuotua ja vietyä helposti myöhemmin</w:t>
            </w:r>
            <w:r>
              <w:rPr>
                <w:sz w:val="18"/>
                <w:szCs w:val="16"/>
                <w:lang w:val="fi-FI"/>
              </w:rPr>
              <w:t>,</w:t>
            </w:r>
            <w:r w:rsidRPr="006629A8">
              <w:rPr>
                <w:sz w:val="18"/>
                <w:szCs w:val="16"/>
                <w:lang w:val="fi-FI"/>
              </w:rPr>
              <w:t xml:space="preserve"> jos </w:t>
            </w:r>
            <w:r w:rsidR="00FB352E">
              <w:rPr>
                <w:sz w:val="18"/>
                <w:szCs w:val="16"/>
                <w:lang w:val="fi-FI"/>
              </w:rPr>
              <w:t>lopetat</w:t>
            </w:r>
            <w:r w:rsidRPr="006629A8">
              <w:rPr>
                <w:sz w:val="18"/>
                <w:szCs w:val="16"/>
                <w:lang w:val="fi-FI"/>
              </w:rPr>
              <w:t xml:space="preserve"> käytön?</w:t>
            </w:r>
          </w:p>
        </w:tc>
        <w:tc>
          <w:tcPr>
            <w:tcW w:w="2126" w:type="dxa"/>
          </w:tcPr>
          <w:p w14:paraId="6282F026" w14:textId="3B6A6BE5"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127" w:type="dxa"/>
          </w:tcPr>
          <w:p w14:paraId="5443CF59" w14:textId="7CB9FBF1"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268" w:type="dxa"/>
          </w:tcPr>
          <w:p w14:paraId="4876789A" w14:textId="06033EE5"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r>
      <w:tr w:rsidR="00DF0DC1" w:rsidRPr="006868A3" w14:paraId="070123B9" w14:textId="77777777" w:rsidTr="00BF4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E7E3327" w14:textId="77777777" w:rsidR="00BF4512" w:rsidRPr="006629A8" w:rsidRDefault="00BF4512" w:rsidP="00BF4512">
            <w:pPr>
              <w:rPr>
                <w:sz w:val="18"/>
                <w:szCs w:val="16"/>
                <w:lang w:val="fi-FI"/>
              </w:rPr>
            </w:pPr>
            <w:r w:rsidRPr="006629A8">
              <w:rPr>
                <w:sz w:val="18"/>
                <w:szCs w:val="16"/>
                <w:lang w:val="fi-FI"/>
              </w:rPr>
              <w:t>Missä data sijaitsee (EU/ETA vs. muu)?</w:t>
            </w:r>
          </w:p>
        </w:tc>
        <w:tc>
          <w:tcPr>
            <w:tcW w:w="2126" w:type="dxa"/>
          </w:tcPr>
          <w:p w14:paraId="3A7D2574" w14:textId="04BE6984"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127" w:type="dxa"/>
          </w:tcPr>
          <w:p w14:paraId="6E129526" w14:textId="17E2A288"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268" w:type="dxa"/>
          </w:tcPr>
          <w:p w14:paraId="59F0D3FB" w14:textId="6C81EA02"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r>
      <w:tr w:rsidR="00DF0DC1" w:rsidRPr="00F60B58" w14:paraId="17E10574" w14:textId="77777777" w:rsidTr="00BF45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51C41406" w14:textId="77777777" w:rsidR="00BF4512" w:rsidRPr="006629A8" w:rsidRDefault="00BF4512" w:rsidP="00BF4512">
            <w:pPr>
              <w:rPr>
                <w:sz w:val="18"/>
                <w:szCs w:val="16"/>
                <w:lang w:val="fi-FI"/>
              </w:rPr>
            </w:pPr>
            <w:r>
              <w:rPr>
                <w:sz w:val="18"/>
                <w:szCs w:val="16"/>
                <w:lang w:val="fi-FI"/>
              </w:rPr>
              <w:t>Mitä arvostelut kertovat?</w:t>
            </w:r>
          </w:p>
        </w:tc>
        <w:tc>
          <w:tcPr>
            <w:tcW w:w="2126" w:type="dxa"/>
          </w:tcPr>
          <w:p w14:paraId="6A40FD46" w14:textId="26D0A24A"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127" w:type="dxa"/>
          </w:tcPr>
          <w:p w14:paraId="5A415120" w14:textId="2CEEB226"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c>
          <w:tcPr>
            <w:tcW w:w="2268" w:type="dxa"/>
          </w:tcPr>
          <w:p w14:paraId="16D22BA5" w14:textId="5C35174C" w:rsidR="00BF4512" w:rsidRPr="0044301A" w:rsidRDefault="00BF4512" w:rsidP="00BF4512">
            <w:pPr>
              <w:cnfStyle w:val="000000010000" w:firstRow="0" w:lastRow="0" w:firstColumn="0" w:lastColumn="0" w:oddVBand="0" w:evenVBand="0" w:oddHBand="0" w:evenHBand="1" w:firstRowFirstColumn="0" w:firstRowLastColumn="0" w:lastRowFirstColumn="0" w:lastRowLastColumn="0"/>
              <w:rPr>
                <w:sz w:val="18"/>
                <w:szCs w:val="18"/>
                <w:lang w:val="fi-FI"/>
              </w:rPr>
            </w:pPr>
            <w:r w:rsidRPr="0044301A">
              <w:rPr>
                <w:sz w:val="18"/>
                <w:szCs w:val="18"/>
                <w:lang w:val="fi-FI"/>
              </w:rPr>
              <w:t>Teksti</w:t>
            </w:r>
          </w:p>
        </w:tc>
      </w:tr>
      <w:tr w:rsidR="00DF0DC1" w:rsidRPr="006868A3" w14:paraId="0C66B9C5" w14:textId="77777777" w:rsidTr="00BF4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2E9AE292" w14:textId="77777777" w:rsidR="00BF4512" w:rsidRDefault="00BF4512" w:rsidP="00BF4512">
            <w:pPr>
              <w:rPr>
                <w:sz w:val="18"/>
                <w:szCs w:val="16"/>
                <w:lang w:val="fi-FI"/>
              </w:rPr>
            </w:pPr>
            <w:r>
              <w:rPr>
                <w:sz w:val="18"/>
                <w:szCs w:val="16"/>
                <w:lang w:val="fi-FI"/>
              </w:rPr>
              <w:t>Mitä muita asioita haluat vertailla?</w:t>
            </w:r>
          </w:p>
        </w:tc>
        <w:tc>
          <w:tcPr>
            <w:tcW w:w="2126" w:type="dxa"/>
          </w:tcPr>
          <w:p w14:paraId="06F2D40F" w14:textId="2ECF498E"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127" w:type="dxa"/>
          </w:tcPr>
          <w:p w14:paraId="2CBDEED6" w14:textId="61459125"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c>
          <w:tcPr>
            <w:tcW w:w="2268" w:type="dxa"/>
          </w:tcPr>
          <w:p w14:paraId="0D8041BD" w14:textId="44DE1A00" w:rsidR="00BF4512" w:rsidRPr="0044301A" w:rsidRDefault="00BF4512" w:rsidP="00BF4512">
            <w:pPr>
              <w:cnfStyle w:val="000000100000" w:firstRow="0" w:lastRow="0" w:firstColumn="0" w:lastColumn="0" w:oddVBand="0" w:evenVBand="0" w:oddHBand="1" w:evenHBand="0" w:firstRowFirstColumn="0" w:firstRowLastColumn="0" w:lastRowFirstColumn="0" w:lastRowLastColumn="0"/>
              <w:rPr>
                <w:sz w:val="18"/>
                <w:szCs w:val="18"/>
                <w:lang w:val="fi-FI"/>
              </w:rPr>
            </w:pPr>
            <w:r w:rsidRPr="0044301A">
              <w:rPr>
                <w:sz w:val="18"/>
                <w:szCs w:val="18"/>
                <w:lang w:val="fi-FI"/>
              </w:rPr>
              <w:t>Teksti</w:t>
            </w:r>
          </w:p>
        </w:tc>
      </w:tr>
    </w:tbl>
    <w:p w14:paraId="23003443" w14:textId="77777777" w:rsidR="007B6E50" w:rsidRDefault="007B6E50" w:rsidP="0005332D">
      <w:pPr>
        <w:rPr>
          <w:lang w:val="fi-FI"/>
        </w:rPr>
      </w:pPr>
    </w:p>
    <w:p w14:paraId="7091BBA1" w14:textId="473CB8CE" w:rsidR="009B595A" w:rsidRDefault="009B595A">
      <w:pPr>
        <w:spacing w:after="0" w:line="240" w:lineRule="auto"/>
        <w:rPr>
          <w:lang w:val="fi-FI"/>
        </w:rPr>
      </w:pPr>
      <w:r>
        <w:rPr>
          <w:lang w:val="fi-FI"/>
        </w:rPr>
        <w:br w:type="page"/>
      </w:r>
    </w:p>
    <w:p w14:paraId="0695C9C9" w14:textId="35B239B8" w:rsidR="0005332D" w:rsidRDefault="00C35440" w:rsidP="0015590B">
      <w:pPr>
        <w:pStyle w:val="Otsikko3"/>
        <w:numPr>
          <w:ilvl w:val="1"/>
          <w:numId w:val="15"/>
        </w:numPr>
        <w:rPr>
          <w:shd w:val="clear" w:color="auto" w:fill="FFFFFF"/>
          <w:lang w:val="fi-FI"/>
        </w:rPr>
      </w:pPr>
      <w:bookmarkStart w:id="10" w:name="_Toc221200065"/>
      <w:r>
        <w:rPr>
          <w:shd w:val="clear" w:color="auto" w:fill="FFFFFF"/>
          <w:lang w:val="fi-FI"/>
        </w:rPr>
        <w:lastRenderedPageBreak/>
        <w:t>Digityökalun valinta</w:t>
      </w:r>
      <w:bookmarkEnd w:id="10"/>
    </w:p>
    <w:p w14:paraId="3BA016BB" w14:textId="77777777" w:rsidR="00C35440" w:rsidRDefault="00C35440" w:rsidP="00C35440">
      <w:pPr>
        <w:rPr>
          <w:lang w:val="fi-FI"/>
        </w:rPr>
      </w:pPr>
    </w:p>
    <w:p w14:paraId="7529854E" w14:textId="17FBF09D" w:rsidR="00C35440" w:rsidRDefault="00C35440" w:rsidP="00C35440">
      <w:pPr>
        <w:rPr>
          <w:lang w:val="fi-FI"/>
        </w:rPr>
      </w:pPr>
      <w:r>
        <w:rPr>
          <w:lang w:val="fi-FI"/>
        </w:rPr>
        <w:t>Tehtyäsi vertailun</w:t>
      </w:r>
      <w:r w:rsidR="006868A3">
        <w:rPr>
          <w:lang w:val="fi-FI"/>
        </w:rPr>
        <w:t xml:space="preserve">, </w:t>
      </w:r>
      <w:r>
        <w:rPr>
          <w:lang w:val="fi-FI"/>
        </w:rPr>
        <w:t xml:space="preserve">kirjaa tähän </w:t>
      </w:r>
      <w:r w:rsidR="006513D2">
        <w:rPr>
          <w:lang w:val="fi-FI"/>
        </w:rPr>
        <w:t>valittu työkalu ja perustele</w:t>
      </w:r>
      <w:r w:rsidR="006868A3">
        <w:rPr>
          <w:lang w:val="fi-FI"/>
        </w:rPr>
        <w:t xml:space="preserve"> napakasti</w:t>
      </w:r>
      <w:r w:rsidR="006513D2">
        <w:rPr>
          <w:lang w:val="fi-FI"/>
        </w:rPr>
        <w:t xml:space="preserve">, miksi juuri tämä työkalu. </w:t>
      </w:r>
    </w:p>
    <w:p w14:paraId="6C05DF99" w14:textId="77777777" w:rsidR="00B852DA" w:rsidRDefault="00B852DA" w:rsidP="006513D2">
      <w:pPr>
        <w:rPr>
          <w:lang w:val="fi-FI"/>
        </w:rPr>
      </w:pPr>
    </w:p>
    <w:sdt>
      <w:sdtPr>
        <w:rPr>
          <w:lang w:val="fi-FI"/>
        </w:rPr>
        <w:id w:val="224032579"/>
        <w:placeholder>
          <w:docPart w:val="C2BC1F13D02B424884190914E442DA2D"/>
        </w:placeholder>
        <w:showingPlcHdr/>
      </w:sdtPr>
      <w:sdtContent>
        <w:p w14:paraId="473FE93C" w14:textId="4BB7FA30" w:rsidR="006513D2" w:rsidRDefault="006513D2" w:rsidP="006513D2">
          <w:pPr>
            <w:rPr>
              <w:lang w:val="fi-FI"/>
            </w:rPr>
          </w:pPr>
          <w:r w:rsidRPr="00EA5797">
            <w:rPr>
              <w:rStyle w:val="Paikkamerkkiteksti"/>
              <w:lang w:val="fi-FI"/>
            </w:rPr>
            <w:t>Kirjoita tekstiä napsauttamalla tai napauttamalla tätä.</w:t>
          </w:r>
        </w:p>
      </w:sdtContent>
    </w:sdt>
    <w:p w14:paraId="774545FC" w14:textId="77777777" w:rsidR="006513D2" w:rsidRDefault="006513D2" w:rsidP="00C35440">
      <w:pPr>
        <w:rPr>
          <w:lang w:val="fi-FI"/>
        </w:rPr>
      </w:pPr>
    </w:p>
    <w:p w14:paraId="76FAB48F" w14:textId="1CBF29BC" w:rsidR="006513D2" w:rsidRDefault="006513D2" w:rsidP="00040807">
      <w:pPr>
        <w:pStyle w:val="Otsikko3"/>
        <w:numPr>
          <w:ilvl w:val="1"/>
          <w:numId w:val="15"/>
        </w:numPr>
        <w:rPr>
          <w:shd w:val="clear" w:color="auto" w:fill="FFFFFF"/>
          <w:lang w:val="fi-FI"/>
        </w:rPr>
      </w:pPr>
      <w:bookmarkStart w:id="11" w:name="_Toc221200066"/>
      <w:bookmarkStart w:id="12" w:name="_Toc216765000"/>
      <w:bookmarkStart w:id="13" w:name="_Toc216765154"/>
      <w:r>
        <w:rPr>
          <w:shd w:val="clear" w:color="auto" w:fill="FFFFFF"/>
          <w:lang w:val="fi-FI"/>
        </w:rPr>
        <w:t xml:space="preserve">Uusi digityökalu </w:t>
      </w:r>
      <w:r w:rsidR="003976CB">
        <w:rPr>
          <w:shd w:val="clear" w:color="auto" w:fill="FFFFFF"/>
          <w:lang w:val="fi-FI"/>
        </w:rPr>
        <w:t>muuttaa myös toimintaa</w:t>
      </w:r>
      <w:bookmarkEnd w:id="11"/>
    </w:p>
    <w:p w14:paraId="4BCCB385" w14:textId="56B2E872" w:rsidR="00945CFF" w:rsidRDefault="00F24498" w:rsidP="00F24498">
      <w:pPr>
        <w:rPr>
          <w:shd w:val="clear" w:color="auto" w:fill="FFFFFF"/>
          <w:lang w:val="fi-FI"/>
        </w:rPr>
      </w:pPr>
      <w:r>
        <w:rPr>
          <w:shd w:val="clear" w:color="auto" w:fill="FFFFFF"/>
          <w:lang w:val="fi-FI"/>
        </w:rPr>
        <w:t xml:space="preserve">Nyt kun tunnistettua ongelmaa tai tarvetta palveleva </w:t>
      </w:r>
      <w:r w:rsidR="006645AA">
        <w:rPr>
          <w:shd w:val="clear" w:color="auto" w:fill="FFFFFF"/>
          <w:lang w:val="fi-FI"/>
        </w:rPr>
        <w:t>digityökalu on valittu, on aika pohtia, mihin kaikkeen uusi</w:t>
      </w:r>
      <w:r w:rsidR="002C2971">
        <w:rPr>
          <w:shd w:val="clear" w:color="auto" w:fill="FFFFFF"/>
          <w:lang w:val="fi-FI"/>
        </w:rPr>
        <w:t xml:space="preserve"> digi</w:t>
      </w:r>
      <w:r w:rsidR="006645AA">
        <w:rPr>
          <w:shd w:val="clear" w:color="auto" w:fill="FFFFFF"/>
          <w:lang w:val="fi-FI"/>
        </w:rPr>
        <w:t xml:space="preserve">työkalu vaikuttaa. </w:t>
      </w:r>
    </w:p>
    <w:p w14:paraId="5F5C42A8" w14:textId="4CE828EC" w:rsidR="006513D2" w:rsidRDefault="00945CFF" w:rsidP="00F24498">
      <w:pPr>
        <w:rPr>
          <w:shd w:val="clear" w:color="auto" w:fill="FFFFFF"/>
          <w:lang w:val="fi-FI"/>
        </w:rPr>
      </w:pPr>
      <w:r>
        <w:rPr>
          <w:shd w:val="clear" w:color="auto" w:fill="FFFFFF"/>
          <w:lang w:val="fi-FI"/>
        </w:rPr>
        <w:t>Pitääkö jotain</w:t>
      </w:r>
      <w:r w:rsidR="002444EF">
        <w:rPr>
          <w:shd w:val="clear" w:color="auto" w:fill="FFFFFF"/>
          <w:lang w:val="fi-FI"/>
        </w:rPr>
        <w:t xml:space="preserve"> nykyistä</w:t>
      </w:r>
      <w:r>
        <w:rPr>
          <w:shd w:val="clear" w:color="auto" w:fill="FFFFFF"/>
          <w:lang w:val="fi-FI"/>
        </w:rPr>
        <w:t xml:space="preserve"> </w:t>
      </w:r>
      <w:r w:rsidR="002444EF">
        <w:rPr>
          <w:shd w:val="clear" w:color="auto" w:fill="FFFFFF"/>
          <w:lang w:val="fi-FI"/>
        </w:rPr>
        <w:t>toimintatapaa muuttaa,</w:t>
      </w:r>
      <w:r w:rsidR="002C2971">
        <w:rPr>
          <w:shd w:val="clear" w:color="auto" w:fill="FFFFFF"/>
          <w:lang w:val="fi-FI"/>
        </w:rPr>
        <w:t xml:space="preserve"> pitääkö uusi digityökalu yhdistää muihin ohjelmistoihin,</w:t>
      </w:r>
      <w:r w:rsidR="00C54CD0">
        <w:rPr>
          <w:shd w:val="clear" w:color="auto" w:fill="FFFFFF"/>
          <w:lang w:val="fi-FI"/>
        </w:rPr>
        <w:t xml:space="preserve"> t</w:t>
      </w:r>
      <w:r w:rsidR="00251D2A">
        <w:rPr>
          <w:shd w:val="clear" w:color="auto" w:fill="FFFFFF"/>
          <w:lang w:val="fi-FI"/>
        </w:rPr>
        <w:t xml:space="preserve">arvitsetko nykyiselle nettisivullesi päivityksiä, tarvitsetko lisää valokuvia, </w:t>
      </w:r>
      <w:r w:rsidR="00C07DC1">
        <w:rPr>
          <w:shd w:val="clear" w:color="auto" w:fill="FFFFFF"/>
          <w:lang w:val="fi-FI"/>
        </w:rPr>
        <w:t>tuleeko tietosuojaselostetta päivittää, miten varaat uudelle toiminnalle aikaa itsellesi, pitääkö sinun tai työntekijäsi opetella jotain uutta?</w:t>
      </w:r>
    </w:p>
    <w:p w14:paraId="41238460" w14:textId="77777777" w:rsidR="006868A3" w:rsidRDefault="006868A3" w:rsidP="00F24498">
      <w:pPr>
        <w:rPr>
          <w:shd w:val="clear" w:color="auto" w:fill="FFFFFF"/>
          <w:lang w:val="fi-FI"/>
        </w:rPr>
      </w:pPr>
    </w:p>
    <w:sdt>
      <w:sdtPr>
        <w:rPr>
          <w:lang w:val="fi-FI"/>
        </w:rPr>
        <w:id w:val="171231177"/>
        <w:placeholder>
          <w:docPart w:val="B3BBA5B05FC84C01AB46D34F1CBCAAFB"/>
        </w:placeholder>
        <w:showingPlcHdr/>
      </w:sdtPr>
      <w:sdtContent>
        <w:p w14:paraId="6EDD26EF" w14:textId="77777777" w:rsidR="00FF20DC" w:rsidRDefault="00FF20DC" w:rsidP="00FF20DC">
          <w:pPr>
            <w:rPr>
              <w:lang w:val="fi-FI"/>
            </w:rPr>
          </w:pPr>
          <w:r w:rsidRPr="00EA5797">
            <w:rPr>
              <w:rStyle w:val="Paikkamerkkiteksti"/>
              <w:lang w:val="fi-FI"/>
            </w:rPr>
            <w:t>Kirjoita tekstiä napsauttamalla tai napauttamalla tätä.</w:t>
          </w:r>
        </w:p>
      </w:sdtContent>
    </w:sdt>
    <w:p w14:paraId="118C8360" w14:textId="77777777" w:rsidR="00FF20DC" w:rsidRDefault="00FF20DC" w:rsidP="00F24498">
      <w:pPr>
        <w:rPr>
          <w:shd w:val="clear" w:color="auto" w:fill="FFFFFF"/>
          <w:lang w:val="fi-FI"/>
        </w:rPr>
      </w:pPr>
    </w:p>
    <w:p w14:paraId="22F4444F" w14:textId="1EBC92F3" w:rsidR="00FF20DC" w:rsidRDefault="00FF20DC" w:rsidP="00040807">
      <w:pPr>
        <w:pStyle w:val="Otsikko2"/>
        <w:numPr>
          <w:ilvl w:val="0"/>
          <w:numId w:val="15"/>
        </w:numPr>
        <w:rPr>
          <w:shd w:val="clear" w:color="auto" w:fill="FFFFFF"/>
          <w:lang w:val="fi-FI"/>
        </w:rPr>
      </w:pPr>
      <w:bookmarkStart w:id="14" w:name="_Toc221200067"/>
      <w:r>
        <w:rPr>
          <w:shd w:val="clear" w:color="auto" w:fill="FFFFFF"/>
          <w:lang w:val="fi-FI"/>
        </w:rPr>
        <w:t>Käyttöönoton askelmerkit</w:t>
      </w:r>
      <w:bookmarkEnd w:id="14"/>
    </w:p>
    <w:p w14:paraId="116F4306" w14:textId="73CFD375" w:rsidR="00FF20DC" w:rsidRDefault="00164682" w:rsidP="00FF20DC">
      <w:pPr>
        <w:rPr>
          <w:lang w:val="fi-FI"/>
        </w:rPr>
      </w:pPr>
      <w:r w:rsidRPr="75E97D74">
        <w:rPr>
          <w:lang w:val="fi-FI"/>
        </w:rPr>
        <w:t xml:space="preserve">Sitten onkin jäljellä se </w:t>
      </w:r>
      <w:r w:rsidR="00224018" w:rsidRPr="75E97D74">
        <w:rPr>
          <w:lang w:val="fi-FI"/>
        </w:rPr>
        <w:t>näkyvin osa eli käyttöönotto, käyttäminen ja jatkokehitys. Pohdi seuraavia asioita ja kirjaa suunnitelmasi.</w:t>
      </w:r>
      <w:r w:rsidR="006868A3" w:rsidRPr="75E97D74">
        <w:rPr>
          <w:lang w:val="fi-FI"/>
        </w:rPr>
        <w:t xml:space="preserve"> </w:t>
      </w:r>
    </w:p>
    <w:p w14:paraId="793AC593" w14:textId="64CCB68C" w:rsidR="00224018" w:rsidRPr="00F60B58" w:rsidRDefault="00224018" w:rsidP="00F60B58">
      <w:pPr>
        <w:pStyle w:val="Luettelokappale"/>
        <w:numPr>
          <w:ilvl w:val="0"/>
          <w:numId w:val="14"/>
        </w:numPr>
        <w:rPr>
          <w:lang w:val="fi-FI"/>
        </w:rPr>
      </w:pPr>
      <w:r w:rsidRPr="00F60B58">
        <w:rPr>
          <w:lang w:val="fi-FI"/>
        </w:rPr>
        <w:t xml:space="preserve">Miten ja milloin otat työkalun käyttöön? </w:t>
      </w:r>
    </w:p>
    <w:p w14:paraId="11A2D96C" w14:textId="02342AC7" w:rsidR="00224018" w:rsidRPr="00F60B58" w:rsidRDefault="00224018" w:rsidP="00F60B58">
      <w:pPr>
        <w:pStyle w:val="Luettelokappale"/>
        <w:numPr>
          <w:ilvl w:val="0"/>
          <w:numId w:val="14"/>
        </w:numPr>
        <w:rPr>
          <w:lang w:val="fi-FI"/>
        </w:rPr>
      </w:pPr>
      <w:r w:rsidRPr="00F60B58">
        <w:rPr>
          <w:lang w:val="fi-FI"/>
        </w:rPr>
        <w:t>Milloin kouluttaudutaan?</w:t>
      </w:r>
    </w:p>
    <w:p w14:paraId="32362F5C" w14:textId="7A1636E1" w:rsidR="00A6365C" w:rsidRDefault="00A6365C" w:rsidP="00F60B58">
      <w:pPr>
        <w:pStyle w:val="Luettelokappale"/>
        <w:numPr>
          <w:ilvl w:val="0"/>
          <w:numId w:val="14"/>
        </w:numPr>
        <w:rPr>
          <w:lang w:val="fi-FI"/>
        </w:rPr>
      </w:pPr>
      <w:r>
        <w:rPr>
          <w:lang w:val="fi-FI"/>
        </w:rPr>
        <w:t>Miten huomioi</w:t>
      </w:r>
      <w:r w:rsidR="00464253">
        <w:rPr>
          <w:lang w:val="fi-FI"/>
        </w:rPr>
        <w:t>d</w:t>
      </w:r>
      <w:r>
        <w:rPr>
          <w:lang w:val="fi-FI"/>
        </w:rPr>
        <w:t>a tietoturva ja tietosuoja?</w:t>
      </w:r>
    </w:p>
    <w:p w14:paraId="5EB05276" w14:textId="27CB02C6" w:rsidR="00224018" w:rsidRPr="00F60B58" w:rsidRDefault="00224018" w:rsidP="00F60B58">
      <w:pPr>
        <w:pStyle w:val="Luettelokappale"/>
        <w:numPr>
          <w:ilvl w:val="0"/>
          <w:numId w:val="14"/>
        </w:numPr>
        <w:rPr>
          <w:lang w:val="fi-FI"/>
        </w:rPr>
      </w:pPr>
      <w:r w:rsidRPr="00F60B58">
        <w:rPr>
          <w:lang w:val="fi-FI"/>
        </w:rPr>
        <w:t>Miten testaat työkalua?</w:t>
      </w:r>
    </w:p>
    <w:p w14:paraId="65DC9620" w14:textId="5D498EE5" w:rsidR="00224018" w:rsidRPr="00F60B58" w:rsidRDefault="00224018" w:rsidP="00F60B58">
      <w:pPr>
        <w:pStyle w:val="Luettelokappale"/>
        <w:numPr>
          <w:ilvl w:val="0"/>
          <w:numId w:val="14"/>
        </w:numPr>
        <w:rPr>
          <w:lang w:val="fi-FI"/>
        </w:rPr>
      </w:pPr>
      <w:r w:rsidRPr="00F60B58">
        <w:rPr>
          <w:lang w:val="fi-FI"/>
        </w:rPr>
        <w:t>Onko tarvetta viestiä uudesta toimintamallista? Jos on, niin kenelle?</w:t>
      </w:r>
    </w:p>
    <w:p w14:paraId="7D53BD1B" w14:textId="76A6B2B4" w:rsidR="00224018" w:rsidRPr="00F60B58" w:rsidRDefault="00224018" w:rsidP="00F60B58">
      <w:pPr>
        <w:pStyle w:val="Luettelokappale"/>
        <w:numPr>
          <w:ilvl w:val="0"/>
          <w:numId w:val="14"/>
        </w:numPr>
        <w:rPr>
          <w:lang w:val="fi-FI"/>
        </w:rPr>
      </w:pPr>
      <w:r w:rsidRPr="00F60B58">
        <w:rPr>
          <w:lang w:val="fi-FI"/>
        </w:rPr>
        <w:t>Miten mittaat onnistumista?</w:t>
      </w:r>
    </w:p>
    <w:p w14:paraId="6DB76950" w14:textId="21344DAC" w:rsidR="00224018" w:rsidRPr="00F60B58" w:rsidRDefault="00224018" w:rsidP="00F60B58">
      <w:pPr>
        <w:pStyle w:val="Luettelokappale"/>
        <w:numPr>
          <w:ilvl w:val="0"/>
          <w:numId w:val="14"/>
        </w:numPr>
        <w:rPr>
          <w:lang w:val="fi-FI"/>
        </w:rPr>
      </w:pPr>
      <w:r w:rsidRPr="00F60B58">
        <w:rPr>
          <w:lang w:val="fi-FI"/>
        </w:rPr>
        <w:t xml:space="preserve">Miten jatkokehität </w:t>
      </w:r>
      <w:r w:rsidR="00F60B58" w:rsidRPr="00F60B58">
        <w:rPr>
          <w:lang w:val="fi-FI"/>
        </w:rPr>
        <w:t>asiaa ja työkalun käyttöä?</w:t>
      </w:r>
    </w:p>
    <w:p w14:paraId="518687F8" w14:textId="177DA004" w:rsidR="00F60B58" w:rsidRPr="00F60B58" w:rsidRDefault="00F60B58" w:rsidP="00F60B58">
      <w:pPr>
        <w:pStyle w:val="Luettelokappale"/>
        <w:numPr>
          <w:ilvl w:val="0"/>
          <w:numId w:val="14"/>
        </w:numPr>
        <w:rPr>
          <w:lang w:val="fi-FI"/>
        </w:rPr>
      </w:pPr>
      <w:r w:rsidRPr="00F60B58">
        <w:rPr>
          <w:lang w:val="fi-FI"/>
        </w:rPr>
        <w:t>Mikäli sinulla on työntekijöitä, niin kuka ”omistaa” työkalun ja siihen liittyvät prosessit?</w:t>
      </w:r>
    </w:p>
    <w:p w14:paraId="78A798D1" w14:textId="77777777" w:rsidR="00164682" w:rsidRDefault="00164682" w:rsidP="00FF20DC">
      <w:pPr>
        <w:rPr>
          <w:lang w:val="fi-FI"/>
        </w:rPr>
      </w:pPr>
    </w:p>
    <w:sdt>
      <w:sdtPr>
        <w:rPr>
          <w:lang w:val="fi-FI"/>
        </w:rPr>
        <w:id w:val="1871263066"/>
        <w:placeholder>
          <w:docPart w:val="C3D8055CAB42453E81795FC5E95FC674"/>
        </w:placeholder>
        <w:showingPlcHdr/>
      </w:sdtPr>
      <w:sdtContent>
        <w:p w14:paraId="0B45DA31" w14:textId="77777777" w:rsidR="005E5FAC" w:rsidRDefault="005E5FAC" w:rsidP="005E5FAC">
          <w:pPr>
            <w:rPr>
              <w:lang w:val="fi-FI"/>
            </w:rPr>
          </w:pPr>
          <w:r w:rsidRPr="00EA5797">
            <w:rPr>
              <w:rStyle w:val="Paikkamerkkiteksti"/>
              <w:lang w:val="fi-FI"/>
            </w:rPr>
            <w:t>Kirjoita tekstiä napsauttamalla tai napauttamalla tätä.</w:t>
          </w:r>
        </w:p>
      </w:sdtContent>
    </w:sdt>
    <w:p w14:paraId="49314594" w14:textId="77777777" w:rsidR="00FF20DC" w:rsidRDefault="00FF20DC" w:rsidP="00FF20DC">
      <w:pPr>
        <w:rPr>
          <w:lang w:val="fi-FI"/>
        </w:rPr>
      </w:pPr>
    </w:p>
    <w:bookmarkEnd w:id="12"/>
    <w:bookmarkEnd w:id="13"/>
    <w:p w14:paraId="38719F2B" w14:textId="65F2854B" w:rsidR="001E79B3" w:rsidRDefault="00B87269" w:rsidP="00101B8C">
      <w:pPr>
        <w:spacing w:after="0" w:line="240" w:lineRule="auto"/>
        <w:rPr>
          <w:b/>
          <w:bCs/>
          <w:color w:val="004994"/>
          <w:sz w:val="32"/>
          <w:szCs w:val="32"/>
          <w:lang w:val="fi-FI"/>
        </w:rPr>
      </w:pPr>
      <w:r>
        <w:rPr>
          <w:b/>
          <w:bCs/>
          <w:color w:val="004994"/>
          <w:sz w:val="32"/>
          <w:szCs w:val="32"/>
          <w:lang w:val="fi-FI"/>
        </w:rPr>
        <w:t xml:space="preserve">Lopuksi vielä: Mitä teet </w:t>
      </w:r>
      <w:r w:rsidR="00101B8C">
        <w:rPr>
          <w:b/>
          <w:bCs/>
          <w:color w:val="004994"/>
          <w:sz w:val="32"/>
          <w:szCs w:val="32"/>
          <w:lang w:val="fi-FI"/>
        </w:rPr>
        <w:t>asian edistämiseksi huomenna?</w:t>
      </w:r>
    </w:p>
    <w:p w14:paraId="09354BF8" w14:textId="77777777" w:rsidR="00101B8C" w:rsidRDefault="00101B8C" w:rsidP="00101B8C">
      <w:pPr>
        <w:spacing w:after="0" w:line="240" w:lineRule="auto"/>
        <w:rPr>
          <w:b/>
          <w:bCs/>
          <w:color w:val="004994"/>
          <w:sz w:val="32"/>
          <w:szCs w:val="32"/>
          <w:lang w:val="fi-FI"/>
        </w:rPr>
      </w:pPr>
    </w:p>
    <w:sdt>
      <w:sdtPr>
        <w:rPr>
          <w:lang w:val="fi-FI"/>
        </w:rPr>
        <w:id w:val="-236483571"/>
        <w:placeholder>
          <w:docPart w:val="014C17C57F18460C8102ABE081F74DD9"/>
        </w:placeholder>
        <w:showingPlcHdr/>
      </w:sdtPr>
      <w:sdtContent>
        <w:p w14:paraId="6C6A1696" w14:textId="5737E497" w:rsidR="00101B8C" w:rsidRDefault="00101B8C" w:rsidP="00101B8C">
          <w:pPr>
            <w:rPr>
              <w:lang w:val="fi-FI"/>
            </w:rPr>
          </w:pPr>
          <w:r w:rsidRPr="00101B8C">
            <w:rPr>
              <w:rStyle w:val="Paikkamerkkiteksti"/>
              <w:lang w:val="fi-FI"/>
            </w:rPr>
            <w:t>Kirjoita tekstiä napsauttamalla tai napauttamalla tätä.</w:t>
          </w:r>
        </w:p>
      </w:sdtContent>
    </w:sdt>
    <w:sectPr w:rsidR="00101B8C" w:rsidSect="00C77CA8">
      <w:footerReference w:type="default" r:id="rId19"/>
      <w:pgSz w:w="11900" w:h="16840"/>
      <w:pgMar w:top="1418" w:right="1134" w:bottom="1418" w:left="1418"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0CB5D" w14:textId="77777777" w:rsidR="00C749D9" w:rsidRDefault="00C749D9" w:rsidP="00FE7BF5">
      <w:r>
        <w:separator/>
      </w:r>
    </w:p>
  </w:endnote>
  <w:endnote w:type="continuationSeparator" w:id="0">
    <w:p w14:paraId="2A6D901B" w14:textId="77777777" w:rsidR="00C749D9" w:rsidRDefault="00C749D9" w:rsidP="00FE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Leipäteksti, m">
    <w:altName w:val="Times New Roman"/>
    <w:panose1 w:val="00000000000000000000"/>
    <w:charset w:val="00"/>
    <w:family w:val="roman"/>
    <w:notTrueType/>
    <w:pitch w:val="default"/>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11819" w:type="dxa"/>
      <w:tblInd w:w="-1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5"/>
      <w:gridCol w:w="4728"/>
      <w:gridCol w:w="3546"/>
    </w:tblGrid>
    <w:tr w:rsidR="00383830" w14:paraId="7CE284C0" w14:textId="77777777" w:rsidTr="00F53EB1">
      <w:trPr>
        <w:trHeight w:val="283"/>
      </w:trPr>
      <w:tc>
        <w:tcPr>
          <w:tcW w:w="1500" w:type="pct"/>
          <w:vAlign w:val="center"/>
        </w:tcPr>
        <w:p w14:paraId="1E6EBFC1" w14:textId="77777777" w:rsidR="004E4078" w:rsidRDefault="00872871" w:rsidP="00F53EB1">
          <w:pPr>
            <w:jc w:val="center"/>
          </w:pPr>
          <w:r>
            <w:rPr>
              <w:noProof/>
            </w:rPr>
            <w:drawing>
              <wp:inline distT="0" distB="0" distL="0" distR="0" wp14:anchorId="0527F35B" wp14:editId="68AF9584">
                <wp:extent cx="1079500" cy="256381"/>
                <wp:effectExtent l="0" t="0" r="0" b="0"/>
                <wp:docPr id="599594556" name="Kuva 3"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44622" name="Kuva 3" descr="Kuva, joka sisältää kohteen kuvakaappaus, Fontti, Sähkönsininen, Majorellen sininen&#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079500" cy="256381"/>
                        </a:xfrm>
                        <a:prstGeom prst="rect">
                          <a:avLst/>
                        </a:prstGeom>
                      </pic:spPr>
                    </pic:pic>
                  </a:graphicData>
                </a:graphic>
              </wp:inline>
            </w:drawing>
          </w:r>
        </w:p>
      </w:tc>
      <w:tc>
        <w:tcPr>
          <w:tcW w:w="2000" w:type="pct"/>
          <w:vAlign w:val="center"/>
        </w:tcPr>
        <w:p w14:paraId="19BF1014" w14:textId="77777777" w:rsidR="004E4078" w:rsidRPr="00234101" w:rsidRDefault="002052EA" w:rsidP="00F53EB1">
          <w:pPr>
            <w:jc w:val="center"/>
            <w:rPr>
              <w:color w:val="777776"/>
              <w:sz w:val="15"/>
              <w:szCs w:val="15"/>
              <w:lang w:val="fi-FI"/>
            </w:rPr>
          </w:pPr>
          <w:r w:rsidRPr="00234101">
            <w:rPr>
              <w:color w:val="777776"/>
              <w:sz w:val="15"/>
              <w:szCs w:val="15"/>
              <w:lang w:val="fi-FI"/>
            </w:rPr>
            <w:t>Suomen Yrittäjäopisto</w:t>
          </w:r>
          <w:r w:rsidR="00FA4F9A" w:rsidRPr="00234101">
            <w:rPr>
              <w:color w:val="777776"/>
              <w:sz w:val="15"/>
              <w:szCs w:val="15"/>
              <w:lang w:val="fi-FI"/>
            </w:rPr>
            <w:t xml:space="preserve"> Oy</w:t>
          </w:r>
          <w:r w:rsidRPr="00234101">
            <w:rPr>
              <w:color w:val="777776"/>
              <w:sz w:val="15"/>
              <w:szCs w:val="15"/>
              <w:lang w:val="fi-FI"/>
            </w:rPr>
            <w:t xml:space="preserve"> • </w:t>
          </w:r>
          <w:r w:rsidRPr="00234101">
            <w:rPr>
              <w:b/>
              <w:bCs/>
              <w:color w:val="777776"/>
              <w:sz w:val="15"/>
              <w:szCs w:val="15"/>
              <w:lang w:val="fi-FI"/>
            </w:rPr>
            <w:t>syo.fi</w:t>
          </w:r>
        </w:p>
      </w:tc>
      <w:tc>
        <w:tcPr>
          <w:tcW w:w="1500" w:type="pct"/>
          <w:vAlign w:val="center"/>
        </w:tcPr>
        <w:p w14:paraId="51D8953F" w14:textId="77665475" w:rsidR="004E4078" w:rsidRDefault="00E74D8F" w:rsidP="00F53EB1">
          <w:pPr>
            <w:jc w:val="center"/>
          </w:pPr>
          <w:r>
            <w:rPr>
              <w:noProof/>
            </w:rPr>
            <w:drawing>
              <wp:inline distT="0" distB="0" distL="0" distR="0" wp14:anchorId="2BC2FDA6" wp14:editId="0132001C">
                <wp:extent cx="798502" cy="411381"/>
                <wp:effectExtent l="0" t="0" r="1905" b="8255"/>
                <wp:docPr id="1781467189"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823098" cy="424053"/>
                        </a:xfrm>
                        <a:prstGeom prst="rect">
                          <a:avLst/>
                        </a:prstGeom>
                      </pic:spPr>
                    </pic:pic>
                  </a:graphicData>
                </a:graphic>
              </wp:inline>
            </w:drawing>
          </w:r>
        </w:p>
      </w:tc>
    </w:tr>
  </w:tbl>
  <w:p w14:paraId="190BA50D" w14:textId="77777777" w:rsidR="00DC131E" w:rsidRPr="00DC131E" w:rsidRDefault="00DC131E" w:rsidP="00DC131E">
    <w:pPr>
      <w:spacing w:line="20" w:lineRule="exac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2335"/>
      <w:gridCol w:w="2335"/>
    </w:tblGrid>
    <w:tr w:rsidR="00FA4F9A" w:rsidRPr="00454139" w14:paraId="40076C49" w14:textId="77777777" w:rsidTr="00A2750D">
      <w:trPr>
        <w:cantSplit/>
      </w:trPr>
      <w:tc>
        <w:tcPr>
          <w:tcW w:w="2334" w:type="dxa"/>
        </w:tcPr>
        <w:p w14:paraId="29F352C5" w14:textId="77777777" w:rsidR="00FA4F9A" w:rsidRDefault="007B2AD8" w:rsidP="00FA4F9A">
          <w:pPr>
            <w:pStyle w:val="Alatunniste"/>
          </w:pPr>
          <w:r>
            <w:rPr>
              <w:noProof/>
            </w:rPr>
            <w:drawing>
              <wp:inline distT="0" distB="0" distL="0" distR="0" wp14:anchorId="77B3D194" wp14:editId="487C0610">
                <wp:extent cx="1475740" cy="193040"/>
                <wp:effectExtent l="0" t="0" r="0" b="0"/>
                <wp:docPr id="962071177"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tcPr>
        <w:p w14:paraId="02141048" w14:textId="2AAADF86" w:rsidR="007B2AD8" w:rsidRPr="00234101" w:rsidRDefault="007B2AD8" w:rsidP="007B2AD8">
          <w:pPr>
            <w:pStyle w:val="Alatunniste"/>
            <w:spacing w:line="312" w:lineRule="auto"/>
            <w:rPr>
              <w:color w:val="777776"/>
              <w:sz w:val="14"/>
              <w:szCs w:val="14"/>
              <w:lang w:val="fi-FI"/>
            </w:rPr>
          </w:pPr>
        </w:p>
      </w:tc>
      <w:tc>
        <w:tcPr>
          <w:tcW w:w="2335" w:type="dxa"/>
          <w:tcMar>
            <w:left w:w="397" w:type="dxa"/>
          </w:tcMar>
        </w:tcPr>
        <w:p w14:paraId="56C143E4" w14:textId="784DCFB9" w:rsidR="00FA4F9A" w:rsidRPr="00234101" w:rsidRDefault="00F36AF0" w:rsidP="00A2750D">
          <w:pPr>
            <w:pStyle w:val="Alatunniste"/>
            <w:spacing w:line="312" w:lineRule="auto"/>
            <w:rPr>
              <w:lang w:val="fi-FI"/>
            </w:rPr>
          </w:pPr>
          <w:r>
            <w:rPr>
              <w:noProof/>
            </w:rPr>
            <w:drawing>
              <wp:anchor distT="0" distB="0" distL="114300" distR="114300" simplePos="0" relativeHeight="251658243" behindDoc="0" locked="0" layoutInCell="1" allowOverlap="1" wp14:anchorId="13F43A84" wp14:editId="46C8D510">
                <wp:simplePos x="0" y="0"/>
                <wp:positionH relativeFrom="column">
                  <wp:posOffset>-516255</wp:posOffset>
                </wp:positionH>
                <wp:positionV relativeFrom="paragraph">
                  <wp:posOffset>-5080</wp:posOffset>
                </wp:positionV>
                <wp:extent cx="1139825" cy="270510"/>
                <wp:effectExtent l="0" t="0" r="0" b="0"/>
                <wp:wrapNone/>
                <wp:docPr id="426354298"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p>
      </w:tc>
      <w:tc>
        <w:tcPr>
          <w:tcW w:w="2335" w:type="dxa"/>
          <w:tcMar>
            <w:left w:w="397" w:type="dxa"/>
          </w:tcMar>
        </w:tcPr>
        <w:p w14:paraId="4F566256" w14:textId="1AC2795C" w:rsidR="00FA4F9A" w:rsidRPr="00234101" w:rsidRDefault="00F36AF0" w:rsidP="00A2750D">
          <w:pPr>
            <w:pStyle w:val="Alatunniste"/>
            <w:spacing w:line="312" w:lineRule="auto"/>
            <w:rPr>
              <w:lang w:val="fi-FI"/>
            </w:rPr>
          </w:pPr>
          <w:r>
            <w:rPr>
              <w:noProof/>
            </w:rPr>
            <w:drawing>
              <wp:anchor distT="0" distB="0" distL="114300" distR="114300" simplePos="0" relativeHeight="251658244" behindDoc="0" locked="0" layoutInCell="1" allowOverlap="1" wp14:anchorId="31B677BE" wp14:editId="097F5B27">
                <wp:simplePos x="0" y="0"/>
                <wp:positionH relativeFrom="column">
                  <wp:posOffset>325120</wp:posOffset>
                </wp:positionH>
                <wp:positionV relativeFrom="paragraph">
                  <wp:posOffset>-94615</wp:posOffset>
                </wp:positionV>
                <wp:extent cx="798502" cy="411381"/>
                <wp:effectExtent l="0" t="0" r="1905" b="8255"/>
                <wp:wrapNone/>
                <wp:docPr id="824868198"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798502" cy="411381"/>
                        </a:xfrm>
                        <a:prstGeom prst="rect">
                          <a:avLst/>
                        </a:prstGeom>
                      </pic:spPr>
                    </pic:pic>
                  </a:graphicData>
                </a:graphic>
              </wp:anchor>
            </w:drawing>
          </w:r>
        </w:p>
      </w:tc>
    </w:tr>
  </w:tbl>
  <w:p w14:paraId="77D20DB3" w14:textId="77777777" w:rsidR="00286DB5" w:rsidRPr="00234101" w:rsidRDefault="00286DB5" w:rsidP="00C77CA8">
    <w:pPr>
      <w:pStyle w:val="Alatunniste"/>
      <w:spacing w:line="20" w:lineRule="exact"/>
      <w:rPr>
        <w:sz w:val="2"/>
        <w:szCs w:val="2"/>
        <w:lang w:val="fi-F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4670"/>
    </w:tblGrid>
    <w:tr w:rsidR="0067732A" w14:paraId="403DF65E" w14:textId="77777777" w:rsidTr="0067732A">
      <w:trPr>
        <w:cantSplit/>
      </w:trPr>
      <w:tc>
        <w:tcPr>
          <w:tcW w:w="2334" w:type="dxa"/>
          <w:vAlign w:val="center"/>
        </w:tcPr>
        <w:p w14:paraId="3A060065" w14:textId="77777777" w:rsidR="0067732A" w:rsidRDefault="0067732A" w:rsidP="0087733F">
          <w:pPr>
            <w:pStyle w:val="Alatunniste"/>
          </w:pPr>
          <w:r>
            <w:rPr>
              <w:noProof/>
            </w:rPr>
            <w:drawing>
              <wp:inline distT="0" distB="0" distL="0" distR="0" wp14:anchorId="590171D9" wp14:editId="27796A19">
                <wp:extent cx="1475740" cy="193040"/>
                <wp:effectExtent l="0" t="0" r="0" b="0"/>
                <wp:docPr id="1583004441"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vAlign w:val="center"/>
        </w:tcPr>
        <w:p w14:paraId="166CF5F9" w14:textId="4A810C46" w:rsidR="0067732A" w:rsidRPr="00234101" w:rsidRDefault="0067732A" w:rsidP="0005332D">
          <w:pPr>
            <w:pStyle w:val="Alatunniste"/>
            <w:spacing w:line="312" w:lineRule="auto"/>
            <w:jc w:val="center"/>
            <w:rPr>
              <w:color w:val="777776"/>
              <w:sz w:val="14"/>
              <w:szCs w:val="14"/>
              <w:lang w:val="fi-FI"/>
            </w:rPr>
          </w:pPr>
        </w:p>
      </w:tc>
      <w:tc>
        <w:tcPr>
          <w:tcW w:w="4670" w:type="dxa"/>
          <w:tcMar>
            <w:left w:w="397" w:type="dxa"/>
          </w:tcMar>
          <w:vAlign w:val="center"/>
        </w:tcPr>
        <w:p w14:paraId="6D250501" w14:textId="53C0C028" w:rsidR="0067732A" w:rsidRDefault="0005332D" w:rsidP="0067732A">
          <w:pPr>
            <w:pStyle w:val="Alatunniste"/>
            <w:spacing w:line="312" w:lineRule="auto"/>
            <w:jc w:val="right"/>
          </w:pPr>
          <w:r>
            <w:rPr>
              <w:noProof/>
            </w:rPr>
            <w:drawing>
              <wp:anchor distT="0" distB="0" distL="114300" distR="114300" simplePos="0" relativeHeight="251658240" behindDoc="1" locked="0" layoutInCell="1" allowOverlap="1" wp14:anchorId="02476A2F" wp14:editId="32D2CC19">
                <wp:simplePos x="0" y="0"/>
                <wp:positionH relativeFrom="column">
                  <wp:posOffset>-1983105</wp:posOffset>
                </wp:positionH>
                <wp:positionV relativeFrom="paragraph">
                  <wp:posOffset>118110</wp:posOffset>
                </wp:positionV>
                <wp:extent cx="1139825" cy="270510"/>
                <wp:effectExtent l="0" t="0" r="0" b="0"/>
                <wp:wrapThrough wrapText="bothSides">
                  <wp:wrapPolygon edited="0">
                    <wp:start x="0" y="0"/>
                    <wp:lineTo x="0" y="19775"/>
                    <wp:lineTo x="7581" y="19775"/>
                    <wp:lineTo x="20938" y="15211"/>
                    <wp:lineTo x="20938" y="1521"/>
                    <wp:lineTo x="7581" y="0"/>
                    <wp:lineTo x="0" y="0"/>
                  </wp:wrapPolygon>
                </wp:wrapThrough>
                <wp:docPr id="1869500116"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r w:rsidR="00E74D8F">
            <w:rPr>
              <w:noProof/>
            </w:rPr>
            <w:drawing>
              <wp:inline distT="0" distB="0" distL="0" distR="0" wp14:anchorId="11B3CF28" wp14:editId="3A1EFE7C">
                <wp:extent cx="798502" cy="411381"/>
                <wp:effectExtent l="0" t="0" r="1905" b="8255"/>
                <wp:docPr id="91373473"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823098" cy="424053"/>
                        </a:xfrm>
                        <a:prstGeom prst="rect">
                          <a:avLst/>
                        </a:prstGeom>
                      </pic:spPr>
                    </pic:pic>
                  </a:graphicData>
                </a:graphic>
              </wp:inline>
            </w:drawing>
          </w:r>
        </w:p>
      </w:tc>
    </w:tr>
  </w:tbl>
  <w:p w14:paraId="2421497E" w14:textId="77777777" w:rsidR="0087733F" w:rsidRPr="00C77CA8" w:rsidRDefault="0087733F" w:rsidP="00C77CA8">
    <w:pPr>
      <w:pStyle w:val="Alatunniste"/>
      <w:spacing w:line="20" w:lineRule="exact"/>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ulukkoRuudukko"/>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334"/>
      <w:gridCol w:w="2334"/>
      <w:gridCol w:w="2335"/>
      <w:gridCol w:w="2335"/>
    </w:tblGrid>
    <w:tr w:rsidR="00890C7C" w:rsidRPr="00454139" w14:paraId="71D96888" w14:textId="77777777" w:rsidTr="00085F42">
      <w:trPr>
        <w:cantSplit/>
      </w:trPr>
      <w:tc>
        <w:tcPr>
          <w:tcW w:w="2334" w:type="dxa"/>
        </w:tcPr>
        <w:p w14:paraId="12D0C015" w14:textId="77777777" w:rsidR="00890C7C" w:rsidRDefault="00890C7C" w:rsidP="00890C7C">
          <w:pPr>
            <w:pStyle w:val="Alatunniste"/>
          </w:pPr>
          <w:r>
            <w:rPr>
              <w:noProof/>
            </w:rPr>
            <w:drawing>
              <wp:inline distT="0" distB="0" distL="0" distR="0" wp14:anchorId="7E5B7634" wp14:editId="15D2944E">
                <wp:extent cx="1475740" cy="193040"/>
                <wp:effectExtent l="0" t="0" r="0" b="0"/>
                <wp:docPr id="2113655411" name="Kuva 7" descr="Kuva, joka sisältää kohteen Grafiikka, Fontti, graafinen suunnittelu, kuvakaappaus&#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42161" name="Kuva 7" descr="Kuva, joka sisältää kohteen Grafiikka, Fontti, graafinen suunnittelu, kuvakaappaus&#10;&#10;Tekoälyllä luotu sisältö voi olla virheellistä."/>
                        <pic:cNvPicPr/>
                      </pic:nvPicPr>
                      <pic:blipFill>
                        <a:blip r:embed="rId1">
                          <a:extLst>
                            <a:ext uri="{28A0092B-C50C-407E-A947-70E740481C1C}">
                              <a14:useLocalDpi xmlns:a14="http://schemas.microsoft.com/office/drawing/2010/main" val="0"/>
                            </a:ext>
                          </a:extLst>
                        </a:blip>
                        <a:stretch>
                          <a:fillRect/>
                        </a:stretch>
                      </pic:blipFill>
                      <pic:spPr>
                        <a:xfrm>
                          <a:off x="0" y="0"/>
                          <a:ext cx="1475740" cy="193040"/>
                        </a:xfrm>
                        <a:prstGeom prst="rect">
                          <a:avLst/>
                        </a:prstGeom>
                      </pic:spPr>
                    </pic:pic>
                  </a:graphicData>
                </a:graphic>
              </wp:inline>
            </w:drawing>
          </w:r>
        </w:p>
      </w:tc>
      <w:tc>
        <w:tcPr>
          <w:tcW w:w="2334" w:type="dxa"/>
          <w:tcMar>
            <w:left w:w="397" w:type="dxa"/>
          </w:tcMar>
        </w:tcPr>
        <w:p w14:paraId="6E534B1B" w14:textId="65FFBD79" w:rsidR="00890C7C" w:rsidRPr="00234101" w:rsidRDefault="00890C7C" w:rsidP="00454139">
          <w:pPr>
            <w:pStyle w:val="Alatunniste"/>
            <w:spacing w:line="312" w:lineRule="auto"/>
            <w:ind w:firstLine="1304"/>
            <w:rPr>
              <w:color w:val="777776"/>
              <w:sz w:val="14"/>
              <w:szCs w:val="14"/>
              <w:lang w:val="fi-FI"/>
            </w:rPr>
          </w:pPr>
        </w:p>
      </w:tc>
      <w:tc>
        <w:tcPr>
          <w:tcW w:w="2335" w:type="dxa"/>
          <w:tcMar>
            <w:left w:w="397" w:type="dxa"/>
          </w:tcMar>
        </w:tcPr>
        <w:p w14:paraId="0C7545EB" w14:textId="1F14C252" w:rsidR="00890C7C" w:rsidRPr="00234101" w:rsidRDefault="00454139" w:rsidP="00890C7C">
          <w:pPr>
            <w:pStyle w:val="Alatunniste"/>
            <w:spacing w:line="312" w:lineRule="auto"/>
            <w:rPr>
              <w:lang w:val="fi-FI"/>
            </w:rPr>
          </w:pPr>
          <w:r>
            <w:rPr>
              <w:noProof/>
            </w:rPr>
            <w:drawing>
              <wp:anchor distT="0" distB="0" distL="114300" distR="114300" simplePos="0" relativeHeight="251658241" behindDoc="1" locked="0" layoutInCell="1" allowOverlap="1" wp14:anchorId="75ACC57E" wp14:editId="046498C7">
                <wp:simplePos x="0" y="0"/>
                <wp:positionH relativeFrom="column">
                  <wp:posOffset>-554355</wp:posOffset>
                </wp:positionH>
                <wp:positionV relativeFrom="paragraph">
                  <wp:posOffset>-32385</wp:posOffset>
                </wp:positionV>
                <wp:extent cx="1139825" cy="270510"/>
                <wp:effectExtent l="0" t="0" r="0" b="0"/>
                <wp:wrapNone/>
                <wp:docPr id="1708459834" name="Kuva 2" descr="Kuva, joka sisältää kohteen kuvakaappaus, Fontti, Sähkönsininen, Majorellen sininen&#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31151" name="Kuva 2" descr="Kuva, joka sisältää kohteen kuvakaappaus, Fontti, Sähkönsininen, Majorellen sininen&#10;&#10;Tekoälyllä luotu sisältö voi olla virheellistä."/>
                        <pic:cNvPicPr/>
                      </pic:nvPicPr>
                      <pic:blipFill>
                        <a:blip r:embed="rId2">
                          <a:extLst>
                            <a:ext uri="{28A0092B-C50C-407E-A947-70E740481C1C}">
                              <a14:useLocalDpi xmlns:a14="http://schemas.microsoft.com/office/drawing/2010/main" val="0"/>
                            </a:ext>
                          </a:extLst>
                        </a:blip>
                        <a:stretch>
                          <a:fillRect/>
                        </a:stretch>
                      </pic:blipFill>
                      <pic:spPr>
                        <a:xfrm>
                          <a:off x="0" y="0"/>
                          <a:ext cx="1139825" cy="270510"/>
                        </a:xfrm>
                        <a:prstGeom prst="rect">
                          <a:avLst/>
                        </a:prstGeom>
                      </pic:spPr>
                    </pic:pic>
                  </a:graphicData>
                </a:graphic>
                <wp14:sizeRelH relativeFrom="margin">
                  <wp14:pctWidth>0</wp14:pctWidth>
                </wp14:sizeRelH>
                <wp14:sizeRelV relativeFrom="margin">
                  <wp14:pctHeight>0</wp14:pctHeight>
                </wp14:sizeRelV>
              </wp:anchor>
            </w:drawing>
          </w:r>
        </w:p>
      </w:tc>
      <w:tc>
        <w:tcPr>
          <w:tcW w:w="2335" w:type="dxa"/>
          <w:tcMar>
            <w:left w:w="397" w:type="dxa"/>
          </w:tcMar>
        </w:tcPr>
        <w:p w14:paraId="0A080CA2" w14:textId="2B1D90D8" w:rsidR="00890C7C" w:rsidRPr="00234101" w:rsidRDefault="00454139" w:rsidP="00890C7C">
          <w:pPr>
            <w:pStyle w:val="Alatunniste"/>
            <w:spacing w:line="312" w:lineRule="auto"/>
            <w:rPr>
              <w:lang w:val="fi-FI"/>
            </w:rPr>
          </w:pPr>
          <w:r>
            <w:rPr>
              <w:noProof/>
            </w:rPr>
            <w:drawing>
              <wp:anchor distT="0" distB="0" distL="114300" distR="114300" simplePos="0" relativeHeight="251658242" behindDoc="0" locked="0" layoutInCell="1" allowOverlap="1" wp14:anchorId="284A8098" wp14:editId="10443DFD">
                <wp:simplePos x="0" y="0"/>
                <wp:positionH relativeFrom="column">
                  <wp:posOffset>315595</wp:posOffset>
                </wp:positionH>
                <wp:positionV relativeFrom="paragraph">
                  <wp:posOffset>-168275</wp:posOffset>
                </wp:positionV>
                <wp:extent cx="798502" cy="411381"/>
                <wp:effectExtent l="0" t="0" r="1905" b="8255"/>
                <wp:wrapNone/>
                <wp:docPr id="582298518" name="Kuva 1" descr="Kuva, joka sisältää kohteen teksti, Fontti, Grafiikka, graafinen suunnittelu&#10;&#10;Tekoälyllä luotu sisältö voi olla virheellist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7189" name="Kuva 1" descr="Kuva, joka sisältää kohteen teksti, Fontti, Grafiikka, graafinen suunnittelu&#10;&#10;Tekoälyllä luotu sisältö voi olla virheellistä."/>
                        <pic:cNvPicPr/>
                      </pic:nvPicPr>
                      <pic:blipFill>
                        <a:blip r:embed="rId3">
                          <a:extLst>
                            <a:ext uri="{28A0092B-C50C-407E-A947-70E740481C1C}">
                              <a14:useLocalDpi xmlns:a14="http://schemas.microsoft.com/office/drawing/2010/main" val="0"/>
                            </a:ext>
                          </a:extLst>
                        </a:blip>
                        <a:stretch>
                          <a:fillRect/>
                        </a:stretch>
                      </pic:blipFill>
                      <pic:spPr>
                        <a:xfrm>
                          <a:off x="0" y="0"/>
                          <a:ext cx="798502" cy="411381"/>
                        </a:xfrm>
                        <a:prstGeom prst="rect">
                          <a:avLst/>
                        </a:prstGeom>
                      </pic:spPr>
                    </pic:pic>
                  </a:graphicData>
                </a:graphic>
              </wp:anchor>
            </w:drawing>
          </w:r>
        </w:p>
      </w:tc>
    </w:tr>
  </w:tbl>
  <w:p w14:paraId="3C8C26C3" w14:textId="77777777" w:rsidR="00890C7C" w:rsidRPr="00234101" w:rsidRDefault="00890C7C" w:rsidP="00C77CA8">
    <w:pPr>
      <w:pStyle w:val="Alatunniste"/>
      <w:spacing w:line="20" w:lineRule="exact"/>
      <w:rPr>
        <w:sz w:val="2"/>
        <w:szCs w:val="2"/>
        <w:lang w:val="fi-F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D2324" w14:textId="77777777" w:rsidR="00C749D9" w:rsidRDefault="00C749D9" w:rsidP="00FE7BF5">
      <w:r>
        <w:separator/>
      </w:r>
    </w:p>
  </w:footnote>
  <w:footnote w:type="continuationSeparator" w:id="0">
    <w:p w14:paraId="3FF1EF25" w14:textId="77777777" w:rsidR="00C749D9" w:rsidRDefault="00C749D9" w:rsidP="00FE7B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B1C23" w14:textId="77777777" w:rsidR="00E237B9" w:rsidRDefault="00FA4F9A" w:rsidP="00B41417">
    <w:pPr>
      <w:jc w:val="center"/>
    </w:pPr>
    <w:r>
      <w:rPr>
        <w:noProof/>
      </w:rPr>
      <w:drawing>
        <wp:inline distT="0" distB="0" distL="0" distR="0" wp14:anchorId="11F26DD6" wp14:editId="1C6C633E">
          <wp:extent cx="2165462" cy="283076"/>
          <wp:effectExtent l="0" t="0" r="0" b="0"/>
          <wp:docPr id="901002806"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189369" name="Kuva 475189369"/>
                  <pic:cNvPicPr/>
                </pic:nvPicPr>
                <pic:blipFill>
                  <a:blip r:embed="rId1">
                    <a:extLst>
                      <a:ext uri="{28A0092B-C50C-407E-A947-70E740481C1C}">
                        <a14:useLocalDpi xmlns:a14="http://schemas.microsoft.com/office/drawing/2010/main" val="0"/>
                      </a:ext>
                    </a:extLst>
                  </a:blip>
                  <a:stretch>
                    <a:fillRect/>
                  </a:stretch>
                </pic:blipFill>
                <pic:spPr>
                  <a:xfrm>
                    <a:off x="0" y="0"/>
                    <a:ext cx="2692261" cy="35194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149F4" w14:textId="77777777" w:rsidR="00FA4F9A" w:rsidRDefault="00FA4F9A" w:rsidP="00FA4F9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C3C5D"/>
    <w:multiLevelType w:val="multilevel"/>
    <w:tmpl w:val="0A6E907A"/>
    <w:styleLink w:val="Nykyinenluettelo1"/>
    <w:lvl w:ilvl="0">
      <w:start w:val="1"/>
      <w:numFmt w:val="bullet"/>
      <w:lvlText w:val=""/>
      <w:lvlJc w:val="left"/>
      <w:pPr>
        <w:ind w:left="284" w:hanging="360"/>
      </w:pPr>
      <w:rPr>
        <w:rFonts w:ascii="Symbol" w:hAnsi="Symbol" w:hint="default"/>
      </w:rPr>
    </w:lvl>
    <w:lvl w:ilvl="1">
      <w:start w:val="1"/>
      <w:numFmt w:val="bullet"/>
      <w:lvlText w:val="o"/>
      <w:lvlJc w:val="left"/>
      <w:pPr>
        <w:ind w:left="1004" w:hanging="360"/>
      </w:pPr>
      <w:rPr>
        <w:rFonts w:ascii="Courier New" w:hAnsi="Courier New" w:cs="Courier New" w:hint="default"/>
      </w:rPr>
    </w:lvl>
    <w:lvl w:ilvl="2">
      <w:start w:val="1"/>
      <w:numFmt w:val="bullet"/>
      <w:lvlText w:val=""/>
      <w:lvlJc w:val="left"/>
      <w:pPr>
        <w:ind w:left="1724" w:hanging="360"/>
      </w:pPr>
      <w:rPr>
        <w:rFonts w:ascii="Wingdings" w:hAnsi="Wingdings" w:hint="default"/>
      </w:rPr>
    </w:lvl>
    <w:lvl w:ilvl="3">
      <w:start w:val="1"/>
      <w:numFmt w:val="bullet"/>
      <w:lvlText w:val=""/>
      <w:lvlJc w:val="left"/>
      <w:pPr>
        <w:ind w:left="2444" w:hanging="360"/>
      </w:pPr>
      <w:rPr>
        <w:rFonts w:ascii="Symbol" w:hAnsi="Symbol" w:hint="default"/>
      </w:rPr>
    </w:lvl>
    <w:lvl w:ilvl="4">
      <w:start w:val="1"/>
      <w:numFmt w:val="bullet"/>
      <w:lvlText w:val="o"/>
      <w:lvlJc w:val="left"/>
      <w:pPr>
        <w:ind w:left="3164" w:hanging="360"/>
      </w:pPr>
      <w:rPr>
        <w:rFonts w:ascii="Courier New" w:hAnsi="Courier New" w:cs="Courier New" w:hint="default"/>
      </w:rPr>
    </w:lvl>
    <w:lvl w:ilvl="5">
      <w:start w:val="1"/>
      <w:numFmt w:val="bullet"/>
      <w:lvlText w:val=""/>
      <w:lvlJc w:val="left"/>
      <w:pPr>
        <w:ind w:left="3884" w:hanging="360"/>
      </w:pPr>
      <w:rPr>
        <w:rFonts w:ascii="Wingdings" w:hAnsi="Wingdings" w:hint="default"/>
      </w:rPr>
    </w:lvl>
    <w:lvl w:ilvl="6">
      <w:start w:val="1"/>
      <w:numFmt w:val="bullet"/>
      <w:lvlText w:val=""/>
      <w:lvlJc w:val="left"/>
      <w:pPr>
        <w:ind w:left="4604" w:hanging="360"/>
      </w:pPr>
      <w:rPr>
        <w:rFonts w:ascii="Symbol" w:hAnsi="Symbol" w:hint="default"/>
      </w:rPr>
    </w:lvl>
    <w:lvl w:ilvl="7">
      <w:start w:val="1"/>
      <w:numFmt w:val="bullet"/>
      <w:lvlText w:val="o"/>
      <w:lvlJc w:val="left"/>
      <w:pPr>
        <w:ind w:left="5324" w:hanging="360"/>
      </w:pPr>
      <w:rPr>
        <w:rFonts w:ascii="Courier New" w:hAnsi="Courier New" w:cs="Courier New" w:hint="default"/>
      </w:rPr>
    </w:lvl>
    <w:lvl w:ilvl="8">
      <w:start w:val="1"/>
      <w:numFmt w:val="bullet"/>
      <w:lvlText w:val=""/>
      <w:lvlJc w:val="left"/>
      <w:pPr>
        <w:ind w:left="6044" w:hanging="360"/>
      </w:pPr>
      <w:rPr>
        <w:rFonts w:ascii="Wingdings" w:hAnsi="Wingdings" w:hint="default"/>
      </w:rPr>
    </w:lvl>
  </w:abstractNum>
  <w:abstractNum w:abstractNumId="1" w15:restartNumberingAfterBreak="0">
    <w:nsid w:val="087467BF"/>
    <w:multiLevelType w:val="hybridMultilevel"/>
    <w:tmpl w:val="AD02B072"/>
    <w:lvl w:ilvl="0" w:tplc="040B000F">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2" w15:restartNumberingAfterBreak="0">
    <w:nsid w:val="142D3A98"/>
    <w:multiLevelType w:val="hybridMultilevel"/>
    <w:tmpl w:val="09B23842"/>
    <w:lvl w:ilvl="0" w:tplc="B880A270">
      <w:start w:val="1"/>
      <w:numFmt w:val="bullet"/>
      <w:pStyle w:val="Luettelokappale"/>
      <w:lvlText w:val=""/>
      <w:lvlJc w:val="left"/>
      <w:pPr>
        <w:ind w:left="720" w:hanging="360"/>
      </w:pPr>
      <w:rPr>
        <w:rFonts w:ascii="Symbol" w:hAnsi="Symbol"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5034AD5"/>
    <w:multiLevelType w:val="multilevel"/>
    <w:tmpl w:val="26CA9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6E4838"/>
    <w:multiLevelType w:val="multilevel"/>
    <w:tmpl w:val="9B5A7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BF0D39"/>
    <w:multiLevelType w:val="multilevel"/>
    <w:tmpl w:val="53AEBA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3BA5251"/>
    <w:multiLevelType w:val="hybridMultilevel"/>
    <w:tmpl w:val="79FE89E6"/>
    <w:lvl w:ilvl="0" w:tplc="DC14AFDE">
      <w:start w:val="1"/>
      <w:numFmt w:val="decimal"/>
      <w:lvlText w:val="%1."/>
      <w:lvlJc w:val="left"/>
      <w:pPr>
        <w:ind w:left="1080" w:hanging="72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28770A87"/>
    <w:multiLevelType w:val="hybridMultilevel"/>
    <w:tmpl w:val="3AA88814"/>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2CF27E9A"/>
    <w:multiLevelType w:val="hybridMultilevel"/>
    <w:tmpl w:val="A90251B6"/>
    <w:lvl w:ilvl="0" w:tplc="040B000F">
      <w:start w:val="1"/>
      <w:numFmt w:val="decimal"/>
      <w:lvlText w:val="%1."/>
      <w:lvlJc w:val="left"/>
      <w:pPr>
        <w:ind w:left="720" w:hanging="360"/>
      </w:pPr>
      <w:rPr>
        <w:rFonts w:hint="default"/>
      </w:rPr>
    </w:lvl>
    <w:lvl w:ilvl="1" w:tplc="040B0019">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15:restartNumberingAfterBreak="0">
    <w:nsid w:val="550F76D7"/>
    <w:multiLevelType w:val="hybridMultilevel"/>
    <w:tmpl w:val="4C3CEEC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574A023F"/>
    <w:multiLevelType w:val="hybridMultilevel"/>
    <w:tmpl w:val="716244C4"/>
    <w:lvl w:ilvl="0" w:tplc="040B000F">
      <w:start w:val="1"/>
      <w:numFmt w:val="decimal"/>
      <w:lvlText w:val="%1."/>
      <w:lvlJc w:val="left"/>
      <w:pPr>
        <w:ind w:left="720" w:hanging="360"/>
      </w:pPr>
      <w:rPr>
        <w:rFonts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5704786"/>
    <w:multiLevelType w:val="hybridMultilevel"/>
    <w:tmpl w:val="21E476B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6A7726DF"/>
    <w:multiLevelType w:val="hybridMultilevel"/>
    <w:tmpl w:val="D3866B6C"/>
    <w:lvl w:ilvl="0" w:tplc="040B000F">
      <w:start w:val="1"/>
      <w:numFmt w:val="decimal"/>
      <w:lvlText w:val="%1."/>
      <w:lvlJc w:val="left"/>
      <w:pPr>
        <w:ind w:left="720" w:hanging="360"/>
      </w:pPr>
      <w:rPr>
        <w:rFonts w:hint="default"/>
        <w:color w:val="004993" w:themeColor="tex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B0737B4"/>
    <w:multiLevelType w:val="hybridMultilevel"/>
    <w:tmpl w:val="AB209EB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4" w15:restartNumberingAfterBreak="0">
    <w:nsid w:val="6DF104B3"/>
    <w:multiLevelType w:val="hybridMultilevel"/>
    <w:tmpl w:val="0A6E907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768574983">
    <w:abstractNumId w:val="14"/>
  </w:num>
  <w:num w:numId="2" w16cid:durableId="160438529">
    <w:abstractNumId w:val="0"/>
  </w:num>
  <w:num w:numId="3" w16cid:durableId="273101039">
    <w:abstractNumId w:val="2"/>
  </w:num>
  <w:num w:numId="4" w16cid:durableId="63334889">
    <w:abstractNumId w:val="12"/>
  </w:num>
  <w:num w:numId="5" w16cid:durableId="1226259481">
    <w:abstractNumId w:val="10"/>
  </w:num>
  <w:num w:numId="6" w16cid:durableId="1603874547">
    <w:abstractNumId w:val="6"/>
  </w:num>
  <w:num w:numId="7" w16cid:durableId="1831362879">
    <w:abstractNumId w:val="3"/>
  </w:num>
  <w:num w:numId="8" w16cid:durableId="988481855">
    <w:abstractNumId w:val="4"/>
  </w:num>
  <w:num w:numId="9" w16cid:durableId="1223370396">
    <w:abstractNumId w:val="13"/>
  </w:num>
  <w:num w:numId="10" w16cid:durableId="1954752564">
    <w:abstractNumId w:val="7"/>
  </w:num>
  <w:num w:numId="11" w16cid:durableId="1394886942">
    <w:abstractNumId w:val="1"/>
  </w:num>
  <w:num w:numId="12" w16cid:durableId="542788184">
    <w:abstractNumId w:val="5"/>
  </w:num>
  <w:num w:numId="13" w16cid:durableId="583148480">
    <w:abstractNumId w:val="9"/>
  </w:num>
  <w:num w:numId="14" w16cid:durableId="499857911">
    <w:abstractNumId w:val="11"/>
  </w:num>
  <w:num w:numId="15" w16cid:durableId="15790556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673"/>
    <w:rsid w:val="00000698"/>
    <w:rsid w:val="00000EF1"/>
    <w:rsid w:val="00002C79"/>
    <w:rsid w:val="00006147"/>
    <w:rsid w:val="00010E63"/>
    <w:rsid w:val="00014355"/>
    <w:rsid w:val="00015839"/>
    <w:rsid w:val="00022CCD"/>
    <w:rsid w:val="00024D45"/>
    <w:rsid w:val="0002777B"/>
    <w:rsid w:val="000312E5"/>
    <w:rsid w:val="000358D2"/>
    <w:rsid w:val="00040807"/>
    <w:rsid w:val="00045C78"/>
    <w:rsid w:val="0004659B"/>
    <w:rsid w:val="0005332D"/>
    <w:rsid w:val="00054709"/>
    <w:rsid w:val="00055871"/>
    <w:rsid w:val="00057035"/>
    <w:rsid w:val="0005738A"/>
    <w:rsid w:val="00062B76"/>
    <w:rsid w:val="00064F23"/>
    <w:rsid w:val="00065BDA"/>
    <w:rsid w:val="000702EF"/>
    <w:rsid w:val="00071871"/>
    <w:rsid w:val="00072554"/>
    <w:rsid w:val="00075F75"/>
    <w:rsid w:val="00077847"/>
    <w:rsid w:val="00077FC6"/>
    <w:rsid w:val="000836B2"/>
    <w:rsid w:val="00085F42"/>
    <w:rsid w:val="00091733"/>
    <w:rsid w:val="000933CF"/>
    <w:rsid w:val="00093857"/>
    <w:rsid w:val="00096602"/>
    <w:rsid w:val="000A0E5C"/>
    <w:rsid w:val="000A4C0E"/>
    <w:rsid w:val="000B6B3C"/>
    <w:rsid w:val="000B718A"/>
    <w:rsid w:val="000C747E"/>
    <w:rsid w:val="000C7F7C"/>
    <w:rsid w:val="000D0D15"/>
    <w:rsid w:val="000D7937"/>
    <w:rsid w:val="000E22CF"/>
    <w:rsid w:val="000E43FE"/>
    <w:rsid w:val="000E4DDC"/>
    <w:rsid w:val="000E6799"/>
    <w:rsid w:val="00101B8C"/>
    <w:rsid w:val="00103866"/>
    <w:rsid w:val="001055DA"/>
    <w:rsid w:val="00105FCC"/>
    <w:rsid w:val="00115603"/>
    <w:rsid w:val="00116D80"/>
    <w:rsid w:val="00124C09"/>
    <w:rsid w:val="00125BE0"/>
    <w:rsid w:val="00126010"/>
    <w:rsid w:val="0012610B"/>
    <w:rsid w:val="001336DB"/>
    <w:rsid w:val="00133C36"/>
    <w:rsid w:val="001343E1"/>
    <w:rsid w:val="0014029D"/>
    <w:rsid w:val="00141FA1"/>
    <w:rsid w:val="001443B0"/>
    <w:rsid w:val="001472B9"/>
    <w:rsid w:val="001503EC"/>
    <w:rsid w:val="00152677"/>
    <w:rsid w:val="001546DF"/>
    <w:rsid w:val="0015590B"/>
    <w:rsid w:val="0015743A"/>
    <w:rsid w:val="00157BBD"/>
    <w:rsid w:val="00164682"/>
    <w:rsid w:val="00174307"/>
    <w:rsid w:val="00174497"/>
    <w:rsid w:val="001771FB"/>
    <w:rsid w:val="00177CD0"/>
    <w:rsid w:val="00187D34"/>
    <w:rsid w:val="00192779"/>
    <w:rsid w:val="001939C4"/>
    <w:rsid w:val="00194D34"/>
    <w:rsid w:val="00196D02"/>
    <w:rsid w:val="001B6E5A"/>
    <w:rsid w:val="001C20EF"/>
    <w:rsid w:val="001C3AA0"/>
    <w:rsid w:val="001C3B48"/>
    <w:rsid w:val="001C58C5"/>
    <w:rsid w:val="001C778D"/>
    <w:rsid w:val="001C7822"/>
    <w:rsid w:val="001C7A00"/>
    <w:rsid w:val="001D0FD9"/>
    <w:rsid w:val="001E557E"/>
    <w:rsid w:val="001E79B3"/>
    <w:rsid w:val="001E7D6C"/>
    <w:rsid w:val="001F07CC"/>
    <w:rsid w:val="001F23EE"/>
    <w:rsid w:val="001F35D2"/>
    <w:rsid w:val="001F6EBC"/>
    <w:rsid w:val="002004D7"/>
    <w:rsid w:val="00202C26"/>
    <w:rsid w:val="00202DE8"/>
    <w:rsid w:val="002043A5"/>
    <w:rsid w:val="002052EA"/>
    <w:rsid w:val="00209FE7"/>
    <w:rsid w:val="0021476D"/>
    <w:rsid w:val="00224018"/>
    <w:rsid w:val="002245A1"/>
    <w:rsid w:val="00226B4D"/>
    <w:rsid w:val="00227896"/>
    <w:rsid w:val="00231891"/>
    <w:rsid w:val="00231EC9"/>
    <w:rsid w:val="0023358E"/>
    <w:rsid w:val="00233C19"/>
    <w:rsid w:val="00234101"/>
    <w:rsid w:val="0024026C"/>
    <w:rsid w:val="00242460"/>
    <w:rsid w:val="002444EF"/>
    <w:rsid w:val="00246179"/>
    <w:rsid w:val="00247CDF"/>
    <w:rsid w:val="00251D2A"/>
    <w:rsid w:val="00251F4E"/>
    <w:rsid w:val="00254871"/>
    <w:rsid w:val="00255380"/>
    <w:rsid w:val="00261C1C"/>
    <w:rsid w:val="00271298"/>
    <w:rsid w:val="0027307F"/>
    <w:rsid w:val="00280CCA"/>
    <w:rsid w:val="002826E4"/>
    <w:rsid w:val="00282A75"/>
    <w:rsid w:val="00286DB5"/>
    <w:rsid w:val="0029003A"/>
    <w:rsid w:val="00290CCE"/>
    <w:rsid w:val="00295BCB"/>
    <w:rsid w:val="00295C6E"/>
    <w:rsid w:val="002A0381"/>
    <w:rsid w:val="002A07DE"/>
    <w:rsid w:val="002A2BE1"/>
    <w:rsid w:val="002A4FEB"/>
    <w:rsid w:val="002A59C2"/>
    <w:rsid w:val="002A5A6B"/>
    <w:rsid w:val="002A5DD9"/>
    <w:rsid w:val="002A622F"/>
    <w:rsid w:val="002A786E"/>
    <w:rsid w:val="002A7B99"/>
    <w:rsid w:val="002B0E10"/>
    <w:rsid w:val="002B18D4"/>
    <w:rsid w:val="002C2971"/>
    <w:rsid w:val="002C5504"/>
    <w:rsid w:val="002C65DB"/>
    <w:rsid w:val="002D21C9"/>
    <w:rsid w:val="002D3244"/>
    <w:rsid w:val="002E1343"/>
    <w:rsid w:val="002E2D3B"/>
    <w:rsid w:val="002E3A49"/>
    <w:rsid w:val="002F0ECE"/>
    <w:rsid w:val="002F250F"/>
    <w:rsid w:val="002F39BC"/>
    <w:rsid w:val="002F53E0"/>
    <w:rsid w:val="002F53F9"/>
    <w:rsid w:val="002F7BC7"/>
    <w:rsid w:val="00300178"/>
    <w:rsid w:val="00300FCC"/>
    <w:rsid w:val="00301391"/>
    <w:rsid w:val="00304531"/>
    <w:rsid w:val="00304864"/>
    <w:rsid w:val="0031392F"/>
    <w:rsid w:val="003200DE"/>
    <w:rsid w:val="00321B76"/>
    <w:rsid w:val="00322C40"/>
    <w:rsid w:val="00323AE1"/>
    <w:rsid w:val="00324F63"/>
    <w:rsid w:val="0032587A"/>
    <w:rsid w:val="00325B97"/>
    <w:rsid w:val="00333D19"/>
    <w:rsid w:val="00346783"/>
    <w:rsid w:val="00356DDE"/>
    <w:rsid w:val="0035711C"/>
    <w:rsid w:val="003649FF"/>
    <w:rsid w:val="003651B3"/>
    <w:rsid w:val="0036543C"/>
    <w:rsid w:val="00366E5C"/>
    <w:rsid w:val="00371CB5"/>
    <w:rsid w:val="00371F20"/>
    <w:rsid w:val="00374DCE"/>
    <w:rsid w:val="00375720"/>
    <w:rsid w:val="00375F96"/>
    <w:rsid w:val="00381208"/>
    <w:rsid w:val="00383830"/>
    <w:rsid w:val="00383AF3"/>
    <w:rsid w:val="00386FFE"/>
    <w:rsid w:val="003879EB"/>
    <w:rsid w:val="003976CB"/>
    <w:rsid w:val="003B775E"/>
    <w:rsid w:val="003B794F"/>
    <w:rsid w:val="003C5C6F"/>
    <w:rsid w:val="003D13FE"/>
    <w:rsid w:val="003E0389"/>
    <w:rsid w:val="003F1419"/>
    <w:rsid w:val="003F38BA"/>
    <w:rsid w:val="003F4C50"/>
    <w:rsid w:val="003F6E69"/>
    <w:rsid w:val="00400687"/>
    <w:rsid w:val="00407807"/>
    <w:rsid w:val="00412480"/>
    <w:rsid w:val="004275B3"/>
    <w:rsid w:val="00430317"/>
    <w:rsid w:val="00436DA2"/>
    <w:rsid w:val="00436EAB"/>
    <w:rsid w:val="0044301A"/>
    <w:rsid w:val="0044319B"/>
    <w:rsid w:val="00454139"/>
    <w:rsid w:val="00454C01"/>
    <w:rsid w:val="0046414D"/>
    <w:rsid w:val="0046418E"/>
    <w:rsid w:val="00464253"/>
    <w:rsid w:val="0046743A"/>
    <w:rsid w:val="00481C4F"/>
    <w:rsid w:val="00482F90"/>
    <w:rsid w:val="004834FB"/>
    <w:rsid w:val="004835B5"/>
    <w:rsid w:val="004870CC"/>
    <w:rsid w:val="0049358D"/>
    <w:rsid w:val="00494D73"/>
    <w:rsid w:val="004A36B7"/>
    <w:rsid w:val="004A3CB2"/>
    <w:rsid w:val="004A6FE7"/>
    <w:rsid w:val="004A706D"/>
    <w:rsid w:val="004B0816"/>
    <w:rsid w:val="004B5A39"/>
    <w:rsid w:val="004B5DE2"/>
    <w:rsid w:val="004B7321"/>
    <w:rsid w:val="004B7761"/>
    <w:rsid w:val="004C1F37"/>
    <w:rsid w:val="004D01E1"/>
    <w:rsid w:val="004D034D"/>
    <w:rsid w:val="004D325B"/>
    <w:rsid w:val="004D3490"/>
    <w:rsid w:val="004D4076"/>
    <w:rsid w:val="004D51AE"/>
    <w:rsid w:val="004D65E2"/>
    <w:rsid w:val="004D7722"/>
    <w:rsid w:val="004D7D09"/>
    <w:rsid w:val="004E09AA"/>
    <w:rsid w:val="004E39E0"/>
    <w:rsid w:val="004E4078"/>
    <w:rsid w:val="004E450A"/>
    <w:rsid w:val="004E5CC6"/>
    <w:rsid w:val="004E756A"/>
    <w:rsid w:val="004E77FE"/>
    <w:rsid w:val="004F0448"/>
    <w:rsid w:val="004F2320"/>
    <w:rsid w:val="004F239C"/>
    <w:rsid w:val="00500C5F"/>
    <w:rsid w:val="005137B9"/>
    <w:rsid w:val="00515E2C"/>
    <w:rsid w:val="005167E6"/>
    <w:rsid w:val="00525847"/>
    <w:rsid w:val="00526870"/>
    <w:rsid w:val="005275DE"/>
    <w:rsid w:val="00532AB6"/>
    <w:rsid w:val="005373F2"/>
    <w:rsid w:val="00540EE2"/>
    <w:rsid w:val="005423D3"/>
    <w:rsid w:val="0054266D"/>
    <w:rsid w:val="00542D0C"/>
    <w:rsid w:val="0054667B"/>
    <w:rsid w:val="005473EA"/>
    <w:rsid w:val="00547F11"/>
    <w:rsid w:val="00555D51"/>
    <w:rsid w:val="0056238C"/>
    <w:rsid w:val="005624F3"/>
    <w:rsid w:val="00562B1A"/>
    <w:rsid w:val="00565588"/>
    <w:rsid w:val="005678FB"/>
    <w:rsid w:val="005706F1"/>
    <w:rsid w:val="005718D1"/>
    <w:rsid w:val="005804A0"/>
    <w:rsid w:val="0058438C"/>
    <w:rsid w:val="005905E8"/>
    <w:rsid w:val="00591B4F"/>
    <w:rsid w:val="00592E64"/>
    <w:rsid w:val="00593109"/>
    <w:rsid w:val="005A1338"/>
    <w:rsid w:val="005A1CAE"/>
    <w:rsid w:val="005B2530"/>
    <w:rsid w:val="005B278F"/>
    <w:rsid w:val="005C1FDE"/>
    <w:rsid w:val="005C2BD6"/>
    <w:rsid w:val="005C572F"/>
    <w:rsid w:val="005D4A13"/>
    <w:rsid w:val="005E5904"/>
    <w:rsid w:val="005E5FAC"/>
    <w:rsid w:val="005F45CB"/>
    <w:rsid w:val="005F5869"/>
    <w:rsid w:val="005F6EBC"/>
    <w:rsid w:val="00602145"/>
    <w:rsid w:val="00602783"/>
    <w:rsid w:val="00602860"/>
    <w:rsid w:val="00604309"/>
    <w:rsid w:val="006205D4"/>
    <w:rsid w:val="00624B7D"/>
    <w:rsid w:val="00625A4C"/>
    <w:rsid w:val="00630103"/>
    <w:rsid w:val="00633C69"/>
    <w:rsid w:val="00634A4F"/>
    <w:rsid w:val="006357F1"/>
    <w:rsid w:val="0063784D"/>
    <w:rsid w:val="0064026C"/>
    <w:rsid w:val="00640BD3"/>
    <w:rsid w:val="00641000"/>
    <w:rsid w:val="0064257C"/>
    <w:rsid w:val="00650086"/>
    <w:rsid w:val="00650368"/>
    <w:rsid w:val="006513D2"/>
    <w:rsid w:val="00654DCF"/>
    <w:rsid w:val="006577DC"/>
    <w:rsid w:val="00661508"/>
    <w:rsid w:val="00662622"/>
    <w:rsid w:val="006629A8"/>
    <w:rsid w:val="00663EE1"/>
    <w:rsid w:val="006645AA"/>
    <w:rsid w:val="006722A5"/>
    <w:rsid w:val="0067233B"/>
    <w:rsid w:val="006759CD"/>
    <w:rsid w:val="0067661D"/>
    <w:rsid w:val="0067732A"/>
    <w:rsid w:val="00677D20"/>
    <w:rsid w:val="0068444C"/>
    <w:rsid w:val="00684DF7"/>
    <w:rsid w:val="006868A3"/>
    <w:rsid w:val="006877CD"/>
    <w:rsid w:val="0069537C"/>
    <w:rsid w:val="00695A44"/>
    <w:rsid w:val="00696EA1"/>
    <w:rsid w:val="006A532E"/>
    <w:rsid w:val="006B0A8E"/>
    <w:rsid w:val="006B7BF0"/>
    <w:rsid w:val="006C139D"/>
    <w:rsid w:val="006C507D"/>
    <w:rsid w:val="006C7B51"/>
    <w:rsid w:val="006D2788"/>
    <w:rsid w:val="006D63AE"/>
    <w:rsid w:val="006D7836"/>
    <w:rsid w:val="006E3C62"/>
    <w:rsid w:val="006F025E"/>
    <w:rsid w:val="006F2E5C"/>
    <w:rsid w:val="006F336B"/>
    <w:rsid w:val="007020F2"/>
    <w:rsid w:val="0070327B"/>
    <w:rsid w:val="007127CA"/>
    <w:rsid w:val="00717457"/>
    <w:rsid w:val="00720051"/>
    <w:rsid w:val="007247B9"/>
    <w:rsid w:val="007303B4"/>
    <w:rsid w:val="007339BE"/>
    <w:rsid w:val="00743CF3"/>
    <w:rsid w:val="00744A4C"/>
    <w:rsid w:val="0074527D"/>
    <w:rsid w:val="00745ADB"/>
    <w:rsid w:val="0074628B"/>
    <w:rsid w:val="00750CAC"/>
    <w:rsid w:val="007677A3"/>
    <w:rsid w:val="00774A31"/>
    <w:rsid w:val="00774ABE"/>
    <w:rsid w:val="007817A6"/>
    <w:rsid w:val="00783635"/>
    <w:rsid w:val="00786179"/>
    <w:rsid w:val="007B078E"/>
    <w:rsid w:val="007B18BA"/>
    <w:rsid w:val="007B2AD8"/>
    <w:rsid w:val="007B6E50"/>
    <w:rsid w:val="007C3295"/>
    <w:rsid w:val="007C4C5A"/>
    <w:rsid w:val="007C72A4"/>
    <w:rsid w:val="007E249D"/>
    <w:rsid w:val="007E4FAE"/>
    <w:rsid w:val="007F6BB9"/>
    <w:rsid w:val="00801CA1"/>
    <w:rsid w:val="00803737"/>
    <w:rsid w:val="00807732"/>
    <w:rsid w:val="00812334"/>
    <w:rsid w:val="00814204"/>
    <w:rsid w:val="00815512"/>
    <w:rsid w:val="00816030"/>
    <w:rsid w:val="00821955"/>
    <w:rsid w:val="00821BCD"/>
    <w:rsid w:val="008237CC"/>
    <w:rsid w:val="008260AB"/>
    <w:rsid w:val="0082724F"/>
    <w:rsid w:val="0083542B"/>
    <w:rsid w:val="00841A6E"/>
    <w:rsid w:val="00850287"/>
    <w:rsid w:val="00850D55"/>
    <w:rsid w:val="00851B61"/>
    <w:rsid w:val="00860204"/>
    <w:rsid w:val="00865C22"/>
    <w:rsid w:val="00866643"/>
    <w:rsid w:val="00870FF6"/>
    <w:rsid w:val="00872871"/>
    <w:rsid w:val="00875B06"/>
    <w:rsid w:val="0087727F"/>
    <w:rsid w:val="0087733F"/>
    <w:rsid w:val="0088073E"/>
    <w:rsid w:val="00882C11"/>
    <w:rsid w:val="00890C7C"/>
    <w:rsid w:val="00890E14"/>
    <w:rsid w:val="00895D38"/>
    <w:rsid w:val="00896284"/>
    <w:rsid w:val="00896E16"/>
    <w:rsid w:val="00896EED"/>
    <w:rsid w:val="008A3815"/>
    <w:rsid w:val="008A3D49"/>
    <w:rsid w:val="008B04E8"/>
    <w:rsid w:val="008B10ED"/>
    <w:rsid w:val="008B16D0"/>
    <w:rsid w:val="008B181B"/>
    <w:rsid w:val="008B4BC3"/>
    <w:rsid w:val="008B542F"/>
    <w:rsid w:val="008B57FE"/>
    <w:rsid w:val="008C5C1F"/>
    <w:rsid w:val="008C61DD"/>
    <w:rsid w:val="008E1826"/>
    <w:rsid w:val="008E413A"/>
    <w:rsid w:val="008E7113"/>
    <w:rsid w:val="008F0A3D"/>
    <w:rsid w:val="008F1C32"/>
    <w:rsid w:val="008F383B"/>
    <w:rsid w:val="008F502F"/>
    <w:rsid w:val="009000C5"/>
    <w:rsid w:val="009022A5"/>
    <w:rsid w:val="00904E1F"/>
    <w:rsid w:val="0091100E"/>
    <w:rsid w:val="00911D2B"/>
    <w:rsid w:val="00912A43"/>
    <w:rsid w:val="0091330F"/>
    <w:rsid w:val="00923A3B"/>
    <w:rsid w:val="00924586"/>
    <w:rsid w:val="00925944"/>
    <w:rsid w:val="00925CF9"/>
    <w:rsid w:val="009332F3"/>
    <w:rsid w:val="00937377"/>
    <w:rsid w:val="0094153C"/>
    <w:rsid w:val="0094478A"/>
    <w:rsid w:val="009448C3"/>
    <w:rsid w:val="00944EF2"/>
    <w:rsid w:val="009456C6"/>
    <w:rsid w:val="00945CFF"/>
    <w:rsid w:val="0094708D"/>
    <w:rsid w:val="009502DB"/>
    <w:rsid w:val="00951F6D"/>
    <w:rsid w:val="0095225D"/>
    <w:rsid w:val="00954E36"/>
    <w:rsid w:val="00956683"/>
    <w:rsid w:val="009649F3"/>
    <w:rsid w:val="00971C59"/>
    <w:rsid w:val="0097602E"/>
    <w:rsid w:val="00976B36"/>
    <w:rsid w:val="009852CA"/>
    <w:rsid w:val="00985ABA"/>
    <w:rsid w:val="00985BB9"/>
    <w:rsid w:val="009866FA"/>
    <w:rsid w:val="009912D7"/>
    <w:rsid w:val="0099328A"/>
    <w:rsid w:val="00993F9B"/>
    <w:rsid w:val="009A26DF"/>
    <w:rsid w:val="009A3AE9"/>
    <w:rsid w:val="009A5372"/>
    <w:rsid w:val="009A7D7A"/>
    <w:rsid w:val="009B168D"/>
    <w:rsid w:val="009B3BB1"/>
    <w:rsid w:val="009B46A7"/>
    <w:rsid w:val="009B595A"/>
    <w:rsid w:val="009C1BE2"/>
    <w:rsid w:val="009C4487"/>
    <w:rsid w:val="009C6D22"/>
    <w:rsid w:val="009C7B80"/>
    <w:rsid w:val="009D2FBE"/>
    <w:rsid w:val="009D3830"/>
    <w:rsid w:val="009D732E"/>
    <w:rsid w:val="009E0EC9"/>
    <w:rsid w:val="009E27A4"/>
    <w:rsid w:val="009E6F0E"/>
    <w:rsid w:val="009F0FF7"/>
    <w:rsid w:val="009F30C2"/>
    <w:rsid w:val="009F4301"/>
    <w:rsid w:val="00A009E0"/>
    <w:rsid w:val="00A16DDE"/>
    <w:rsid w:val="00A20A05"/>
    <w:rsid w:val="00A224A2"/>
    <w:rsid w:val="00A2750D"/>
    <w:rsid w:val="00A44FA8"/>
    <w:rsid w:val="00A50E7A"/>
    <w:rsid w:val="00A634F1"/>
    <w:rsid w:val="00A6365C"/>
    <w:rsid w:val="00A65CB7"/>
    <w:rsid w:val="00A67703"/>
    <w:rsid w:val="00A73417"/>
    <w:rsid w:val="00A830C7"/>
    <w:rsid w:val="00A862C7"/>
    <w:rsid w:val="00A915D6"/>
    <w:rsid w:val="00A9400F"/>
    <w:rsid w:val="00A94337"/>
    <w:rsid w:val="00AA05EA"/>
    <w:rsid w:val="00AA1E78"/>
    <w:rsid w:val="00AB32CD"/>
    <w:rsid w:val="00AB4A38"/>
    <w:rsid w:val="00AB716B"/>
    <w:rsid w:val="00AC2EC7"/>
    <w:rsid w:val="00AC436A"/>
    <w:rsid w:val="00AC4382"/>
    <w:rsid w:val="00AC47E2"/>
    <w:rsid w:val="00AC4A4F"/>
    <w:rsid w:val="00AD2C98"/>
    <w:rsid w:val="00AD30DB"/>
    <w:rsid w:val="00AF3203"/>
    <w:rsid w:val="00AF6827"/>
    <w:rsid w:val="00B07317"/>
    <w:rsid w:val="00B146ED"/>
    <w:rsid w:val="00B25292"/>
    <w:rsid w:val="00B33223"/>
    <w:rsid w:val="00B33C64"/>
    <w:rsid w:val="00B34250"/>
    <w:rsid w:val="00B34651"/>
    <w:rsid w:val="00B3482D"/>
    <w:rsid w:val="00B40CDC"/>
    <w:rsid w:val="00B41417"/>
    <w:rsid w:val="00B4406F"/>
    <w:rsid w:val="00B4631A"/>
    <w:rsid w:val="00B562BA"/>
    <w:rsid w:val="00B571AB"/>
    <w:rsid w:val="00B6198A"/>
    <w:rsid w:val="00B643FC"/>
    <w:rsid w:val="00B71CC7"/>
    <w:rsid w:val="00B724F9"/>
    <w:rsid w:val="00B72DAB"/>
    <w:rsid w:val="00B7390B"/>
    <w:rsid w:val="00B7707C"/>
    <w:rsid w:val="00B77B7F"/>
    <w:rsid w:val="00B80608"/>
    <w:rsid w:val="00B817AD"/>
    <w:rsid w:val="00B84118"/>
    <w:rsid w:val="00B852DA"/>
    <w:rsid w:val="00B87269"/>
    <w:rsid w:val="00B92D96"/>
    <w:rsid w:val="00B937B7"/>
    <w:rsid w:val="00B94850"/>
    <w:rsid w:val="00BA0C8A"/>
    <w:rsid w:val="00BA1347"/>
    <w:rsid w:val="00BB48A4"/>
    <w:rsid w:val="00BB7C77"/>
    <w:rsid w:val="00BC6456"/>
    <w:rsid w:val="00BD0FF0"/>
    <w:rsid w:val="00BD30C0"/>
    <w:rsid w:val="00BD77D9"/>
    <w:rsid w:val="00BE4C7A"/>
    <w:rsid w:val="00BE7FB0"/>
    <w:rsid w:val="00BF15AA"/>
    <w:rsid w:val="00BF4512"/>
    <w:rsid w:val="00BF5396"/>
    <w:rsid w:val="00C03C30"/>
    <w:rsid w:val="00C07DC1"/>
    <w:rsid w:val="00C10DED"/>
    <w:rsid w:val="00C11AEE"/>
    <w:rsid w:val="00C16BF7"/>
    <w:rsid w:val="00C24FC1"/>
    <w:rsid w:val="00C35440"/>
    <w:rsid w:val="00C42A57"/>
    <w:rsid w:val="00C459CD"/>
    <w:rsid w:val="00C50640"/>
    <w:rsid w:val="00C54CD0"/>
    <w:rsid w:val="00C56D96"/>
    <w:rsid w:val="00C60360"/>
    <w:rsid w:val="00C60D7A"/>
    <w:rsid w:val="00C6116B"/>
    <w:rsid w:val="00C630AE"/>
    <w:rsid w:val="00C749D9"/>
    <w:rsid w:val="00C76934"/>
    <w:rsid w:val="00C77171"/>
    <w:rsid w:val="00C77CA8"/>
    <w:rsid w:val="00C82DDB"/>
    <w:rsid w:val="00C83697"/>
    <w:rsid w:val="00C87834"/>
    <w:rsid w:val="00C92288"/>
    <w:rsid w:val="00C941FF"/>
    <w:rsid w:val="00C96952"/>
    <w:rsid w:val="00CA01FC"/>
    <w:rsid w:val="00CB190A"/>
    <w:rsid w:val="00CB1B2D"/>
    <w:rsid w:val="00CB5829"/>
    <w:rsid w:val="00CB593A"/>
    <w:rsid w:val="00CB5C64"/>
    <w:rsid w:val="00CD264C"/>
    <w:rsid w:val="00CD6D70"/>
    <w:rsid w:val="00CD72D8"/>
    <w:rsid w:val="00CE001D"/>
    <w:rsid w:val="00CE63C2"/>
    <w:rsid w:val="00CE6832"/>
    <w:rsid w:val="00CF0D2D"/>
    <w:rsid w:val="00CF14B9"/>
    <w:rsid w:val="00CF2267"/>
    <w:rsid w:val="00CF2AFE"/>
    <w:rsid w:val="00CF4B3E"/>
    <w:rsid w:val="00CF624B"/>
    <w:rsid w:val="00D043AC"/>
    <w:rsid w:val="00D062D8"/>
    <w:rsid w:val="00D07A47"/>
    <w:rsid w:val="00D12884"/>
    <w:rsid w:val="00D21299"/>
    <w:rsid w:val="00D23E53"/>
    <w:rsid w:val="00D2550B"/>
    <w:rsid w:val="00D34B38"/>
    <w:rsid w:val="00D356B8"/>
    <w:rsid w:val="00D36E25"/>
    <w:rsid w:val="00D378A3"/>
    <w:rsid w:val="00D40B88"/>
    <w:rsid w:val="00D46319"/>
    <w:rsid w:val="00D538AA"/>
    <w:rsid w:val="00D559C3"/>
    <w:rsid w:val="00D5672B"/>
    <w:rsid w:val="00D708D4"/>
    <w:rsid w:val="00D7183C"/>
    <w:rsid w:val="00D80494"/>
    <w:rsid w:val="00D84BDD"/>
    <w:rsid w:val="00D90FD4"/>
    <w:rsid w:val="00D923F9"/>
    <w:rsid w:val="00D92E74"/>
    <w:rsid w:val="00D9400D"/>
    <w:rsid w:val="00DA3DA1"/>
    <w:rsid w:val="00DB12B6"/>
    <w:rsid w:val="00DB1E85"/>
    <w:rsid w:val="00DB7B72"/>
    <w:rsid w:val="00DC02ED"/>
    <w:rsid w:val="00DC11E1"/>
    <w:rsid w:val="00DC131E"/>
    <w:rsid w:val="00DD08BD"/>
    <w:rsid w:val="00DD0DE5"/>
    <w:rsid w:val="00DE1E45"/>
    <w:rsid w:val="00DE2EC1"/>
    <w:rsid w:val="00DE6D02"/>
    <w:rsid w:val="00DF0057"/>
    <w:rsid w:val="00DF0DC1"/>
    <w:rsid w:val="00DF1C49"/>
    <w:rsid w:val="00DF2BFB"/>
    <w:rsid w:val="00E03B48"/>
    <w:rsid w:val="00E06125"/>
    <w:rsid w:val="00E13149"/>
    <w:rsid w:val="00E1438F"/>
    <w:rsid w:val="00E20FD8"/>
    <w:rsid w:val="00E219EA"/>
    <w:rsid w:val="00E237B9"/>
    <w:rsid w:val="00E25EA4"/>
    <w:rsid w:val="00E4022F"/>
    <w:rsid w:val="00E40E05"/>
    <w:rsid w:val="00E42C0E"/>
    <w:rsid w:val="00E44661"/>
    <w:rsid w:val="00E45425"/>
    <w:rsid w:val="00E46084"/>
    <w:rsid w:val="00E46319"/>
    <w:rsid w:val="00E4745D"/>
    <w:rsid w:val="00E53492"/>
    <w:rsid w:val="00E54201"/>
    <w:rsid w:val="00E5546A"/>
    <w:rsid w:val="00E612CF"/>
    <w:rsid w:val="00E642ED"/>
    <w:rsid w:val="00E66B9A"/>
    <w:rsid w:val="00E67B75"/>
    <w:rsid w:val="00E74D8F"/>
    <w:rsid w:val="00E76D01"/>
    <w:rsid w:val="00E8230A"/>
    <w:rsid w:val="00E8756D"/>
    <w:rsid w:val="00E913B6"/>
    <w:rsid w:val="00E96852"/>
    <w:rsid w:val="00E96FFD"/>
    <w:rsid w:val="00EA0B8F"/>
    <w:rsid w:val="00EA0CA5"/>
    <w:rsid w:val="00EA225F"/>
    <w:rsid w:val="00EA5344"/>
    <w:rsid w:val="00EA5797"/>
    <w:rsid w:val="00EB07F4"/>
    <w:rsid w:val="00EB3C48"/>
    <w:rsid w:val="00EB435D"/>
    <w:rsid w:val="00EB798D"/>
    <w:rsid w:val="00EC1673"/>
    <w:rsid w:val="00ED041A"/>
    <w:rsid w:val="00ED2098"/>
    <w:rsid w:val="00ED22C6"/>
    <w:rsid w:val="00EE30C7"/>
    <w:rsid w:val="00EF0AC7"/>
    <w:rsid w:val="00EF4625"/>
    <w:rsid w:val="00EF5783"/>
    <w:rsid w:val="00EF5CDE"/>
    <w:rsid w:val="00F03F91"/>
    <w:rsid w:val="00F0578F"/>
    <w:rsid w:val="00F12F40"/>
    <w:rsid w:val="00F13CF9"/>
    <w:rsid w:val="00F165B9"/>
    <w:rsid w:val="00F214F9"/>
    <w:rsid w:val="00F24498"/>
    <w:rsid w:val="00F265E0"/>
    <w:rsid w:val="00F3147B"/>
    <w:rsid w:val="00F33187"/>
    <w:rsid w:val="00F351EA"/>
    <w:rsid w:val="00F36AF0"/>
    <w:rsid w:val="00F378CB"/>
    <w:rsid w:val="00F41EBA"/>
    <w:rsid w:val="00F42936"/>
    <w:rsid w:val="00F53EB1"/>
    <w:rsid w:val="00F5482A"/>
    <w:rsid w:val="00F5587A"/>
    <w:rsid w:val="00F568A7"/>
    <w:rsid w:val="00F60B58"/>
    <w:rsid w:val="00F6299A"/>
    <w:rsid w:val="00F662A7"/>
    <w:rsid w:val="00F741B9"/>
    <w:rsid w:val="00F814D4"/>
    <w:rsid w:val="00F815EE"/>
    <w:rsid w:val="00F84A3F"/>
    <w:rsid w:val="00F864B0"/>
    <w:rsid w:val="00F91EA3"/>
    <w:rsid w:val="00F9430E"/>
    <w:rsid w:val="00FA03E3"/>
    <w:rsid w:val="00FA4F9A"/>
    <w:rsid w:val="00FA5196"/>
    <w:rsid w:val="00FA6BF7"/>
    <w:rsid w:val="00FB3355"/>
    <w:rsid w:val="00FB352E"/>
    <w:rsid w:val="00FB5398"/>
    <w:rsid w:val="00FB5F1B"/>
    <w:rsid w:val="00FC1A1D"/>
    <w:rsid w:val="00FC2505"/>
    <w:rsid w:val="00FC5778"/>
    <w:rsid w:val="00FD2323"/>
    <w:rsid w:val="00FD66C1"/>
    <w:rsid w:val="00FD6CF8"/>
    <w:rsid w:val="00FD7F59"/>
    <w:rsid w:val="00FE2469"/>
    <w:rsid w:val="00FE2C18"/>
    <w:rsid w:val="00FE7BF5"/>
    <w:rsid w:val="00FF1696"/>
    <w:rsid w:val="00FF20DC"/>
    <w:rsid w:val="00FF2173"/>
    <w:rsid w:val="00FF3037"/>
    <w:rsid w:val="00FF62E2"/>
    <w:rsid w:val="00FF6756"/>
    <w:rsid w:val="00FF6779"/>
    <w:rsid w:val="12ECD7D9"/>
    <w:rsid w:val="13F80047"/>
    <w:rsid w:val="19A5576F"/>
    <w:rsid w:val="25DB1EDA"/>
    <w:rsid w:val="2BE88446"/>
    <w:rsid w:val="301F9F3B"/>
    <w:rsid w:val="30E2372E"/>
    <w:rsid w:val="3744EC81"/>
    <w:rsid w:val="37A5B29B"/>
    <w:rsid w:val="43C802B9"/>
    <w:rsid w:val="43CC527A"/>
    <w:rsid w:val="4488C6F6"/>
    <w:rsid w:val="4B3DA9CE"/>
    <w:rsid w:val="55B3AB0E"/>
    <w:rsid w:val="5E2958E6"/>
    <w:rsid w:val="6547BA92"/>
    <w:rsid w:val="661AA00E"/>
    <w:rsid w:val="75E97D74"/>
    <w:rsid w:val="7A8A8247"/>
    <w:rsid w:val="7F13E28A"/>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7AFFF"/>
  <w15:chartTrackingRefBased/>
  <w15:docId w15:val="{BEA45DA0-A1A9-450D-AD0F-5E76C6D25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i-FI"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aliases w:val="Normaali SYO"/>
    <w:qFormat/>
    <w:rsid w:val="00280CCA"/>
    <w:pPr>
      <w:spacing w:after="120" w:line="312" w:lineRule="auto"/>
    </w:pPr>
    <w:rPr>
      <w:rFonts w:cs="Times New Roman (Leipäteksti, m"/>
      <w:color w:val="222222" w:themeColor="text1"/>
      <w:sz w:val="22"/>
      <w:szCs w:val="20"/>
      <w:lang w:val="en-US"/>
    </w:rPr>
  </w:style>
  <w:style w:type="paragraph" w:styleId="Otsikko1">
    <w:name w:val="heading 1"/>
    <w:aliases w:val="Otsikko 1 SYO"/>
    <w:basedOn w:val="Normaali"/>
    <w:next w:val="Normaali"/>
    <w:link w:val="Otsikko1Char"/>
    <w:uiPriority w:val="9"/>
    <w:qFormat/>
    <w:rsid w:val="009B46A7"/>
    <w:pPr>
      <w:spacing w:before="480" w:after="240" w:line="288" w:lineRule="auto"/>
      <w:outlineLvl w:val="0"/>
    </w:pPr>
    <w:rPr>
      <w:b/>
      <w:bCs/>
      <w:color w:val="004994"/>
      <w:sz w:val="48"/>
      <w:szCs w:val="40"/>
    </w:rPr>
  </w:style>
  <w:style w:type="paragraph" w:styleId="Otsikko2">
    <w:name w:val="heading 2"/>
    <w:aliases w:val="Otsikko 2 SYO"/>
    <w:basedOn w:val="Normaali"/>
    <w:next w:val="Normaali"/>
    <w:link w:val="Otsikko2Char"/>
    <w:uiPriority w:val="9"/>
    <w:unhideWhenUsed/>
    <w:qFormat/>
    <w:rsid w:val="009B46A7"/>
    <w:pPr>
      <w:spacing w:before="360" w:line="288" w:lineRule="auto"/>
      <w:outlineLvl w:val="1"/>
    </w:pPr>
    <w:rPr>
      <w:b/>
      <w:bCs/>
      <w:color w:val="004994"/>
      <w:sz w:val="32"/>
      <w:szCs w:val="32"/>
    </w:rPr>
  </w:style>
  <w:style w:type="paragraph" w:styleId="Otsikko3">
    <w:name w:val="heading 3"/>
    <w:aliases w:val="Otsikko 3 SYO"/>
    <w:basedOn w:val="Normaali"/>
    <w:next w:val="Normaali"/>
    <w:link w:val="Otsikko3Char"/>
    <w:uiPriority w:val="9"/>
    <w:unhideWhenUsed/>
    <w:qFormat/>
    <w:rsid w:val="00280CCA"/>
    <w:pPr>
      <w:spacing w:before="240" w:line="288" w:lineRule="auto"/>
      <w:outlineLvl w:val="2"/>
    </w:pPr>
    <w:rPr>
      <w:b/>
      <w:bCs/>
      <w:sz w:val="26"/>
    </w:rPr>
  </w:style>
  <w:style w:type="paragraph" w:styleId="Otsikko4">
    <w:name w:val="heading 4"/>
    <w:aliases w:val="Otsikko 4 / väliotsikko SYO"/>
    <w:basedOn w:val="Otsikko3"/>
    <w:next w:val="Normaali"/>
    <w:link w:val="Otsikko4Char"/>
    <w:uiPriority w:val="9"/>
    <w:unhideWhenUsed/>
    <w:qFormat/>
    <w:rsid w:val="00280CCA"/>
    <w:pPr>
      <w:keepNext/>
      <w:keepLines/>
      <w:spacing w:before="0" w:after="0" w:line="312" w:lineRule="auto"/>
      <w:outlineLvl w:val="3"/>
    </w:pPr>
    <w:rPr>
      <w:rFonts w:asciiTheme="majorHAnsi" w:eastAsiaTheme="majorEastAsia" w:hAnsiTheme="majorHAnsi" w:cstheme="majorBidi"/>
      <w:iCs/>
      <w:sz w:val="22"/>
    </w:rPr>
  </w:style>
  <w:style w:type="paragraph" w:styleId="Otsikko5">
    <w:name w:val="heading 5"/>
    <w:basedOn w:val="Normaali"/>
    <w:next w:val="Normaali"/>
    <w:link w:val="Otsikko5Char"/>
    <w:uiPriority w:val="9"/>
    <w:unhideWhenUsed/>
    <w:qFormat/>
    <w:rsid w:val="008F1C32"/>
    <w:pPr>
      <w:keepNext/>
      <w:keepLines/>
      <w:spacing w:before="40" w:after="0"/>
      <w:outlineLvl w:val="4"/>
    </w:pPr>
    <w:rPr>
      <w:rFonts w:asciiTheme="majorHAnsi" w:eastAsiaTheme="majorEastAsia" w:hAnsiTheme="majorHAnsi" w:cstheme="majorBidi"/>
      <w:color w:val="00366E" w:themeColor="accent1" w:themeShade="B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Yltunniste">
    <w:name w:val="header"/>
    <w:basedOn w:val="Normaali"/>
    <w:link w:val="YltunnisteChar"/>
    <w:uiPriority w:val="99"/>
    <w:unhideWhenUsed/>
    <w:rsid w:val="00286DB5"/>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286DB5"/>
    <w:rPr>
      <w:rFonts w:cs="Times New Roman (Leipäteksti, m"/>
      <w:sz w:val="18"/>
      <w:szCs w:val="20"/>
      <w:lang w:val="en-US"/>
    </w:rPr>
  </w:style>
  <w:style w:type="character" w:customStyle="1" w:styleId="Otsikko4Char">
    <w:name w:val="Otsikko 4 Char"/>
    <w:aliases w:val="Otsikko 4 / väliotsikko SYO Char"/>
    <w:basedOn w:val="Kappaleenoletusfontti"/>
    <w:link w:val="Otsikko4"/>
    <w:uiPriority w:val="9"/>
    <w:rsid w:val="00280CCA"/>
    <w:rPr>
      <w:rFonts w:asciiTheme="majorHAnsi" w:eastAsiaTheme="majorEastAsia" w:hAnsiTheme="majorHAnsi" w:cstheme="majorBidi"/>
      <w:b/>
      <w:bCs/>
      <w:iCs/>
      <w:color w:val="222222" w:themeColor="text1"/>
      <w:sz w:val="22"/>
      <w:szCs w:val="20"/>
      <w:lang w:val="en-US"/>
    </w:rPr>
  </w:style>
  <w:style w:type="paragraph" w:styleId="Otsikko">
    <w:name w:val="Title"/>
    <w:basedOn w:val="Normaali"/>
    <w:next w:val="Normaali"/>
    <w:link w:val="OtsikkoChar"/>
    <w:uiPriority w:val="10"/>
    <w:qFormat/>
    <w:rsid w:val="0007784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077847"/>
    <w:rPr>
      <w:rFonts w:asciiTheme="majorHAnsi" w:eastAsiaTheme="majorEastAsia" w:hAnsiTheme="majorHAnsi" w:cstheme="majorBidi"/>
      <w:spacing w:val="-10"/>
      <w:kern w:val="28"/>
      <w:sz w:val="56"/>
      <w:szCs w:val="56"/>
      <w:lang w:val="en-US"/>
    </w:rPr>
  </w:style>
  <w:style w:type="paragraph" w:styleId="Alaotsikko">
    <w:name w:val="Subtitle"/>
    <w:basedOn w:val="Otsikko3"/>
    <w:next w:val="Normaali"/>
    <w:link w:val="AlaotsikkoChar"/>
    <w:uiPriority w:val="11"/>
    <w:rsid w:val="00077847"/>
    <w:pPr>
      <w:numPr>
        <w:ilvl w:val="1"/>
      </w:numPr>
      <w:spacing w:after="160"/>
    </w:pPr>
    <w:rPr>
      <w:rFonts w:eastAsiaTheme="minorEastAsia" w:cstheme="minorBidi"/>
      <w:color w:val="707070" w:themeColor="text1" w:themeTint="A5"/>
      <w:spacing w:val="15"/>
      <w:szCs w:val="22"/>
    </w:rPr>
  </w:style>
  <w:style w:type="character" w:customStyle="1" w:styleId="Otsikko1Char">
    <w:name w:val="Otsikko 1 Char"/>
    <w:aliases w:val="Otsikko 1 SYO Char"/>
    <w:basedOn w:val="Kappaleenoletusfontti"/>
    <w:link w:val="Otsikko1"/>
    <w:uiPriority w:val="9"/>
    <w:rsid w:val="009B46A7"/>
    <w:rPr>
      <w:rFonts w:cs="Times New Roman (Leipäteksti, m"/>
      <w:b/>
      <w:bCs/>
      <w:color w:val="004994"/>
      <w:sz w:val="48"/>
      <w:szCs w:val="40"/>
      <w:lang w:val="en-US"/>
    </w:rPr>
  </w:style>
  <w:style w:type="character" w:customStyle="1" w:styleId="Otsikko2Char">
    <w:name w:val="Otsikko 2 Char"/>
    <w:aliases w:val="Otsikko 2 SYO Char"/>
    <w:basedOn w:val="Kappaleenoletusfontti"/>
    <w:link w:val="Otsikko2"/>
    <w:uiPriority w:val="9"/>
    <w:rsid w:val="009B46A7"/>
    <w:rPr>
      <w:rFonts w:cs="Times New Roman (Leipäteksti, m"/>
      <w:b/>
      <w:bCs/>
      <w:color w:val="004994"/>
      <w:sz w:val="32"/>
      <w:szCs w:val="32"/>
      <w:lang w:val="en-US"/>
    </w:rPr>
  </w:style>
  <w:style w:type="character" w:customStyle="1" w:styleId="Otsikko3Char">
    <w:name w:val="Otsikko 3 Char"/>
    <w:aliases w:val="Otsikko 3 SYO Char"/>
    <w:basedOn w:val="Kappaleenoletusfontti"/>
    <w:link w:val="Otsikko3"/>
    <w:uiPriority w:val="9"/>
    <w:rsid w:val="00280CCA"/>
    <w:rPr>
      <w:rFonts w:cs="Times New Roman (Leipäteksti, m"/>
      <w:b/>
      <w:bCs/>
      <w:color w:val="222222" w:themeColor="text1"/>
      <w:sz w:val="26"/>
      <w:szCs w:val="20"/>
      <w:lang w:val="en-US"/>
    </w:rPr>
  </w:style>
  <w:style w:type="paragraph" w:styleId="Luettelokappale">
    <w:name w:val="List Paragraph"/>
    <w:basedOn w:val="Normaali"/>
    <w:uiPriority w:val="34"/>
    <w:qFormat/>
    <w:rsid w:val="00B40CDC"/>
    <w:pPr>
      <w:numPr>
        <w:numId w:val="3"/>
      </w:numPr>
      <w:spacing w:before="240"/>
      <w:ind w:left="714" w:hanging="357"/>
      <w:contextualSpacing/>
    </w:pPr>
  </w:style>
  <w:style w:type="numbering" w:customStyle="1" w:styleId="Nykyinenluettelo1">
    <w:name w:val="Nykyinen luettelo1"/>
    <w:uiPriority w:val="99"/>
    <w:rsid w:val="00FE7BF5"/>
    <w:pPr>
      <w:numPr>
        <w:numId w:val="2"/>
      </w:numPr>
    </w:pPr>
  </w:style>
  <w:style w:type="character" w:styleId="Hyperlinkki">
    <w:name w:val="Hyperlink"/>
    <w:basedOn w:val="Kappaleenoletusfontti"/>
    <w:uiPriority w:val="99"/>
    <w:unhideWhenUsed/>
    <w:qFormat/>
    <w:rsid w:val="00B40CDC"/>
    <w:rPr>
      <w:color w:val="004993" w:themeColor="text2"/>
      <w:u w:val="single"/>
    </w:rPr>
  </w:style>
  <w:style w:type="character" w:styleId="Ratkaisematonmaininta">
    <w:name w:val="Unresolved Mention"/>
    <w:basedOn w:val="Kappaleenoletusfontti"/>
    <w:uiPriority w:val="99"/>
    <w:semiHidden/>
    <w:unhideWhenUsed/>
    <w:rsid w:val="00B40CDC"/>
    <w:rPr>
      <w:color w:val="605E5C"/>
      <w:shd w:val="clear" w:color="auto" w:fill="E1DFDD"/>
    </w:rPr>
  </w:style>
  <w:style w:type="paragraph" w:styleId="NormaaliWWW">
    <w:name w:val="Normal (Web)"/>
    <w:basedOn w:val="Normaali"/>
    <w:uiPriority w:val="99"/>
    <w:semiHidden/>
    <w:unhideWhenUsed/>
    <w:rsid w:val="00133C36"/>
    <w:pPr>
      <w:spacing w:before="100" w:beforeAutospacing="1" w:after="100" w:afterAutospacing="1" w:line="240" w:lineRule="auto"/>
    </w:pPr>
    <w:rPr>
      <w:rFonts w:ascii="Times New Roman" w:eastAsia="Times New Roman" w:hAnsi="Times New Roman" w:cs="Times New Roman"/>
      <w:kern w:val="0"/>
      <w:sz w:val="24"/>
      <w:szCs w:val="24"/>
      <w:lang w:val="fi-FI" w:eastAsia="fi-FI"/>
      <w14:ligatures w14:val="none"/>
    </w:rPr>
  </w:style>
  <w:style w:type="paragraph" w:customStyle="1" w:styleId="Kuvateksti">
    <w:name w:val="Kuvateksti"/>
    <w:basedOn w:val="Normaali"/>
    <w:qFormat/>
    <w:rsid w:val="00F12F40"/>
    <w:pPr>
      <w:spacing w:before="120" w:after="240" w:line="240" w:lineRule="auto"/>
    </w:pPr>
    <w:rPr>
      <w:color w:val="4D4D4C"/>
      <w:sz w:val="16"/>
      <w:lang w:val="fi-FI" w:eastAsia="fi-FI"/>
    </w:rPr>
  </w:style>
  <w:style w:type="character" w:styleId="Hienovarainenkorostus">
    <w:name w:val="Subtle Emphasis"/>
    <w:aliases w:val="Hienovarainen korostus SYO"/>
    <w:basedOn w:val="Kappaleenoletusfontti"/>
    <w:uiPriority w:val="19"/>
    <w:qFormat/>
    <w:rsid w:val="00532AB6"/>
    <w:rPr>
      <w:i/>
      <w:iCs/>
      <w:color w:val="4D4D4C"/>
    </w:rPr>
  </w:style>
  <w:style w:type="paragraph" w:styleId="Erottuvalainaus">
    <w:name w:val="Intense Quote"/>
    <w:basedOn w:val="Normaali"/>
    <w:next w:val="Normaali"/>
    <w:link w:val="ErottuvalainausChar"/>
    <w:uiPriority w:val="30"/>
    <w:qFormat/>
    <w:rsid w:val="00F815EE"/>
    <w:pPr>
      <w:pBdr>
        <w:top w:val="single" w:sz="4" w:space="10" w:color="004993" w:themeColor="accent1"/>
        <w:bottom w:val="single" w:sz="4" w:space="10" w:color="004993" w:themeColor="accent1"/>
      </w:pBdr>
      <w:spacing w:before="360" w:after="360"/>
      <w:ind w:left="864" w:right="864"/>
      <w:jc w:val="center"/>
    </w:pPr>
    <w:rPr>
      <w:i/>
      <w:iCs/>
      <w:color w:val="004993" w:themeColor="accent1"/>
    </w:rPr>
  </w:style>
  <w:style w:type="character" w:customStyle="1" w:styleId="ErottuvalainausChar">
    <w:name w:val="Erottuva lainaus Char"/>
    <w:basedOn w:val="Kappaleenoletusfontti"/>
    <w:link w:val="Erottuvalainaus"/>
    <w:uiPriority w:val="30"/>
    <w:rsid w:val="00F815EE"/>
    <w:rPr>
      <w:rFonts w:cs="Times New Roman (Leipäteksti, m"/>
      <w:i/>
      <w:iCs/>
      <w:color w:val="004993" w:themeColor="accent1"/>
      <w:sz w:val="18"/>
      <w:szCs w:val="20"/>
      <w:lang w:val="en-US"/>
    </w:rPr>
  </w:style>
  <w:style w:type="table" w:styleId="TaulukkoRuudukko">
    <w:name w:val="Table Grid"/>
    <w:basedOn w:val="Normaalitaulukko"/>
    <w:uiPriority w:val="39"/>
    <w:rsid w:val="004E77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ansiOtsikkoSYO">
    <w:name w:val="Kansi Otsikko SYO"/>
    <w:qFormat/>
    <w:rsid w:val="00EF4625"/>
    <w:pPr>
      <w:spacing w:before="720" w:after="160" w:line="264" w:lineRule="auto"/>
      <w:ind w:left="340" w:right="340"/>
      <w:jc w:val="center"/>
    </w:pPr>
    <w:rPr>
      <w:rFonts w:cs="Times New Roman (Leipäteksti, m"/>
      <w:b/>
      <w:bCs/>
      <w:color w:val="004994"/>
      <w:sz w:val="60"/>
      <w:szCs w:val="40"/>
      <w:lang w:val="en-US"/>
    </w:rPr>
  </w:style>
  <w:style w:type="paragraph" w:customStyle="1" w:styleId="KansiTarkentavaotsikkoSYO">
    <w:name w:val="Kansi Tarkentava otsikko SYO"/>
    <w:basedOn w:val="Normaali"/>
    <w:qFormat/>
    <w:rsid w:val="0067661D"/>
    <w:pPr>
      <w:spacing w:before="240" w:after="200"/>
      <w:jc w:val="center"/>
    </w:pPr>
    <w:rPr>
      <w:color w:val="3C3C3B"/>
      <w:sz w:val="32"/>
    </w:rPr>
  </w:style>
  <w:style w:type="character" w:styleId="HTML-koodi">
    <w:name w:val="HTML Code"/>
    <w:basedOn w:val="Kappaleenoletusfontti"/>
    <w:uiPriority w:val="99"/>
    <w:semiHidden/>
    <w:unhideWhenUsed/>
    <w:rsid w:val="00AF6827"/>
    <w:rPr>
      <w:rFonts w:ascii="Courier New" w:eastAsia="Times New Roman" w:hAnsi="Courier New" w:cs="Courier New"/>
      <w:sz w:val="20"/>
      <w:szCs w:val="20"/>
    </w:rPr>
  </w:style>
  <w:style w:type="paragraph" w:customStyle="1" w:styleId="KansiMetaSYO">
    <w:name w:val="Kansi Meta SYO"/>
    <w:basedOn w:val="NormaaliWWW"/>
    <w:qFormat/>
    <w:rsid w:val="0067661D"/>
    <w:pPr>
      <w:spacing w:before="360" w:beforeAutospacing="0" w:after="720" w:afterAutospacing="0" w:line="312" w:lineRule="auto"/>
      <w:jc w:val="center"/>
    </w:pPr>
    <w:rPr>
      <w:rFonts w:asciiTheme="minorHAnsi" w:hAnsiTheme="minorHAnsi"/>
      <w:color w:val="4D4D4C"/>
      <w:sz w:val="22"/>
    </w:rPr>
  </w:style>
  <w:style w:type="character" w:styleId="Voimakas">
    <w:name w:val="Strong"/>
    <w:basedOn w:val="Kappaleenoletusfontti"/>
    <w:uiPriority w:val="22"/>
    <w:qFormat/>
    <w:rsid w:val="002A59C2"/>
    <w:rPr>
      <w:rFonts w:asciiTheme="minorHAnsi" w:hAnsiTheme="minorHAnsi"/>
      <w:b/>
      <w:bCs/>
      <w:sz w:val="18"/>
    </w:rPr>
  </w:style>
  <w:style w:type="character" w:customStyle="1" w:styleId="AlaotsikkoChar">
    <w:name w:val="Alaotsikko Char"/>
    <w:basedOn w:val="Kappaleenoletusfontti"/>
    <w:link w:val="Alaotsikko"/>
    <w:uiPriority w:val="11"/>
    <w:rsid w:val="00077847"/>
    <w:rPr>
      <w:rFonts w:eastAsiaTheme="minorEastAsia"/>
      <w:b/>
      <w:bCs/>
      <w:color w:val="707070" w:themeColor="text1" w:themeTint="A5"/>
      <w:spacing w:val="15"/>
      <w:sz w:val="22"/>
      <w:szCs w:val="22"/>
      <w:lang w:val="en-US"/>
    </w:rPr>
  </w:style>
  <w:style w:type="character" w:styleId="Korostus">
    <w:name w:val="Emphasis"/>
    <w:basedOn w:val="Kappaleenoletusfontti"/>
    <w:uiPriority w:val="20"/>
    <w:qFormat/>
    <w:rsid w:val="00077847"/>
    <w:rPr>
      <w:i/>
      <w:iCs/>
    </w:rPr>
  </w:style>
  <w:style w:type="character" w:styleId="Voimakaskorostus">
    <w:name w:val="Intense Emphasis"/>
    <w:basedOn w:val="Kappaleenoletusfontti"/>
    <w:uiPriority w:val="21"/>
    <w:qFormat/>
    <w:rsid w:val="00077847"/>
    <w:rPr>
      <w:i/>
      <w:iCs/>
      <w:color w:val="004993" w:themeColor="accent1"/>
    </w:rPr>
  </w:style>
  <w:style w:type="paragraph" w:styleId="Lainaus">
    <w:name w:val="Quote"/>
    <w:basedOn w:val="Normaali"/>
    <w:next w:val="Normaali"/>
    <w:link w:val="LainausChar"/>
    <w:uiPriority w:val="29"/>
    <w:qFormat/>
    <w:rsid w:val="00077847"/>
    <w:pPr>
      <w:spacing w:before="200" w:after="160"/>
      <w:ind w:left="864" w:right="864"/>
      <w:jc w:val="center"/>
    </w:pPr>
    <w:rPr>
      <w:i/>
      <w:iCs/>
      <w:color w:val="595959" w:themeColor="text1" w:themeTint="BF"/>
    </w:rPr>
  </w:style>
  <w:style w:type="character" w:customStyle="1" w:styleId="LainausChar">
    <w:name w:val="Lainaus Char"/>
    <w:basedOn w:val="Kappaleenoletusfontti"/>
    <w:link w:val="Lainaus"/>
    <w:uiPriority w:val="29"/>
    <w:rsid w:val="00077847"/>
    <w:rPr>
      <w:rFonts w:cs="Times New Roman (Leipäteksti, m"/>
      <w:i/>
      <w:iCs/>
      <w:color w:val="595959" w:themeColor="text1" w:themeTint="BF"/>
      <w:sz w:val="18"/>
      <w:szCs w:val="20"/>
      <w:lang w:val="en-US"/>
    </w:rPr>
  </w:style>
  <w:style w:type="paragraph" w:styleId="Alatunniste">
    <w:name w:val="footer"/>
    <w:basedOn w:val="Normaali"/>
    <w:link w:val="AlatunnisteChar"/>
    <w:uiPriority w:val="99"/>
    <w:unhideWhenUsed/>
    <w:rsid w:val="00286DB5"/>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286DB5"/>
    <w:rPr>
      <w:rFonts w:cs="Times New Roman (Leipäteksti, m"/>
      <w:sz w:val="18"/>
      <w:szCs w:val="20"/>
      <w:lang w:val="en-US"/>
    </w:rPr>
  </w:style>
  <w:style w:type="table" w:customStyle="1" w:styleId="SYOTaulukko">
    <w:name w:val="SYO Taulukko"/>
    <w:basedOn w:val="Normaalitaulukko"/>
    <w:uiPriority w:val="99"/>
    <w:rsid w:val="0012610B"/>
    <w:tblPr/>
  </w:style>
  <w:style w:type="table" w:styleId="Vaalearuudukkotaulukko1-korostus1">
    <w:name w:val="Grid Table 1 Light Accent 1"/>
    <w:basedOn w:val="Normaalitaulukko"/>
    <w:uiPriority w:val="46"/>
    <w:rsid w:val="0012610B"/>
    <w:tblPr>
      <w:tblStyleRowBandSize w:val="1"/>
      <w:tblStyleColBandSize w:val="1"/>
      <w:tblBorders>
        <w:top w:val="single" w:sz="4" w:space="0" w:color="6DB5FF" w:themeColor="accent1" w:themeTint="66"/>
        <w:left w:val="single" w:sz="4" w:space="0" w:color="6DB5FF" w:themeColor="accent1" w:themeTint="66"/>
        <w:bottom w:val="single" w:sz="4" w:space="0" w:color="6DB5FF" w:themeColor="accent1" w:themeTint="66"/>
        <w:right w:val="single" w:sz="4" w:space="0" w:color="6DB5FF" w:themeColor="accent1" w:themeTint="66"/>
        <w:insideH w:val="single" w:sz="4" w:space="0" w:color="6DB5FF" w:themeColor="accent1" w:themeTint="66"/>
        <w:insideV w:val="single" w:sz="4" w:space="0" w:color="6DB5FF" w:themeColor="accent1" w:themeTint="66"/>
      </w:tblBorders>
    </w:tblPr>
    <w:tblStylePr w:type="firstRow">
      <w:rPr>
        <w:b/>
        <w:bCs/>
      </w:rPr>
      <w:tblPr/>
      <w:tcPr>
        <w:tcBorders>
          <w:bottom w:val="single" w:sz="12" w:space="0" w:color="2590FF" w:themeColor="accent1" w:themeTint="99"/>
        </w:tcBorders>
      </w:tcPr>
    </w:tblStylePr>
    <w:tblStylePr w:type="lastRow">
      <w:rPr>
        <w:b/>
        <w:bCs/>
      </w:rPr>
      <w:tblPr/>
      <w:tcPr>
        <w:tcBorders>
          <w:top w:val="double" w:sz="2" w:space="0" w:color="2590FF" w:themeColor="accent1" w:themeTint="99"/>
        </w:tcBorders>
      </w:tcPr>
    </w:tblStylePr>
    <w:tblStylePr w:type="firstCol">
      <w:rPr>
        <w:b/>
        <w:bCs/>
      </w:rPr>
    </w:tblStylePr>
    <w:tblStylePr w:type="lastCol">
      <w:rPr>
        <w:b/>
        <w:bCs/>
      </w:rPr>
    </w:tblStylePr>
  </w:style>
  <w:style w:type="table" w:styleId="Vaaleataulukkoruudukko">
    <w:name w:val="Grid Table Light"/>
    <w:basedOn w:val="Normaalitaulukko"/>
    <w:uiPriority w:val="40"/>
    <w:rsid w:val="0012610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Yksinkertainentaulukko1">
    <w:name w:val="Plain Table 1"/>
    <w:basedOn w:val="Normaalitaulukko"/>
    <w:uiPriority w:val="41"/>
    <w:rsid w:val="0012610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Yksinkertainentaulukko2">
    <w:name w:val="Plain Table 2"/>
    <w:basedOn w:val="Normaalitaulukko"/>
    <w:uiPriority w:val="42"/>
    <w:rsid w:val="0012610B"/>
    <w:tblPr>
      <w:tblStyleRowBandSize w:val="1"/>
      <w:tblStyleColBandSize w:val="1"/>
      <w:tblBorders>
        <w:top w:val="single" w:sz="4" w:space="0" w:color="909090" w:themeColor="text1" w:themeTint="80"/>
        <w:bottom w:val="single" w:sz="4" w:space="0" w:color="909090" w:themeColor="text1" w:themeTint="80"/>
      </w:tblBorders>
    </w:tblPr>
    <w:tblStylePr w:type="firstRow">
      <w:rPr>
        <w:b/>
        <w:bCs/>
      </w:rPr>
      <w:tblPr/>
      <w:tcPr>
        <w:tcBorders>
          <w:bottom w:val="single" w:sz="4" w:space="0" w:color="909090" w:themeColor="text1" w:themeTint="80"/>
        </w:tcBorders>
      </w:tcPr>
    </w:tblStylePr>
    <w:tblStylePr w:type="lastRow">
      <w:rPr>
        <w:b/>
        <w:bCs/>
      </w:rPr>
      <w:tblPr/>
      <w:tcPr>
        <w:tcBorders>
          <w:top w:val="single" w:sz="4" w:space="0" w:color="909090" w:themeColor="text1" w:themeTint="80"/>
        </w:tcBorders>
      </w:tcPr>
    </w:tblStylePr>
    <w:tblStylePr w:type="firstCol">
      <w:rPr>
        <w:b/>
        <w:bCs/>
      </w:rPr>
    </w:tblStylePr>
    <w:tblStylePr w:type="lastCol">
      <w:rPr>
        <w:b/>
        <w:bCs/>
      </w:rPr>
    </w:tblStylePr>
    <w:tblStylePr w:type="band1Vert">
      <w:tblPr/>
      <w:tcPr>
        <w:tcBorders>
          <w:left w:val="single" w:sz="4" w:space="0" w:color="909090" w:themeColor="text1" w:themeTint="80"/>
          <w:right w:val="single" w:sz="4" w:space="0" w:color="909090" w:themeColor="text1" w:themeTint="80"/>
        </w:tcBorders>
      </w:tcPr>
    </w:tblStylePr>
    <w:tblStylePr w:type="band2Vert">
      <w:tblPr/>
      <w:tcPr>
        <w:tcBorders>
          <w:left w:val="single" w:sz="4" w:space="0" w:color="909090" w:themeColor="text1" w:themeTint="80"/>
          <w:right w:val="single" w:sz="4" w:space="0" w:color="909090" w:themeColor="text1" w:themeTint="80"/>
        </w:tcBorders>
      </w:tcPr>
    </w:tblStylePr>
    <w:tblStylePr w:type="band1Horz">
      <w:tblPr/>
      <w:tcPr>
        <w:tcBorders>
          <w:top w:val="single" w:sz="4" w:space="0" w:color="909090" w:themeColor="text1" w:themeTint="80"/>
          <w:bottom w:val="single" w:sz="4" w:space="0" w:color="909090" w:themeColor="text1" w:themeTint="80"/>
        </w:tcBorders>
      </w:tcPr>
    </w:tblStylePr>
  </w:style>
  <w:style w:type="table" w:styleId="Yksinkertainentaulukko3">
    <w:name w:val="Plain Table 3"/>
    <w:basedOn w:val="Normaalitaulukko"/>
    <w:uiPriority w:val="43"/>
    <w:rsid w:val="0012610B"/>
    <w:tblPr>
      <w:tblStyleRowBandSize w:val="1"/>
      <w:tblStyleColBandSize w:val="1"/>
    </w:tblPr>
    <w:tblStylePr w:type="firstRow">
      <w:rPr>
        <w:b/>
        <w:bCs/>
        <w:caps/>
      </w:rPr>
      <w:tblPr/>
      <w:tcPr>
        <w:tcBorders>
          <w:bottom w:val="single" w:sz="4" w:space="0" w:color="909090"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09090"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Yksinkertainentaulukko4">
    <w:name w:val="Plain Table 4"/>
    <w:basedOn w:val="Normaalitaulukko"/>
    <w:uiPriority w:val="44"/>
    <w:rsid w:val="0012610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Vaalearuudukkotaulukko1">
    <w:name w:val="Grid Table 1 Light"/>
    <w:basedOn w:val="Normaalitaulukko"/>
    <w:uiPriority w:val="46"/>
    <w:rsid w:val="0012610B"/>
    <w:tblPr>
      <w:tblStyleRowBandSize w:val="1"/>
      <w:tblStyleColBandSize w:val="1"/>
      <w:tblBorders>
        <w:top w:val="single" w:sz="4" w:space="0" w:color="A6A6A6" w:themeColor="text1" w:themeTint="66"/>
        <w:left w:val="single" w:sz="4" w:space="0" w:color="A6A6A6" w:themeColor="text1" w:themeTint="66"/>
        <w:bottom w:val="single" w:sz="4" w:space="0" w:color="A6A6A6" w:themeColor="text1" w:themeTint="66"/>
        <w:right w:val="single" w:sz="4" w:space="0" w:color="A6A6A6" w:themeColor="text1" w:themeTint="66"/>
        <w:insideH w:val="single" w:sz="4" w:space="0" w:color="A6A6A6" w:themeColor="text1" w:themeTint="66"/>
        <w:insideV w:val="single" w:sz="4" w:space="0" w:color="A6A6A6" w:themeColor="text1" w:themeTint="66"/>
      </w:tblBorders>
    </w:tblPr>
    <w:tblStylePr w:type="firstRow">
      <w:rPr>
        <w:b/>
        <w:bCs/>
      </w:rPr>
      <w:tblPr/>
      <w:tcPr>
        <w:tcBorders>
          <w:bottom w:val="single" w:sz="12" w:space="0" w:color="7A7A7A" w:themeColor="text1" w:themeTint="99"/>
        </w:tcBorders>
      </w:tcPr>
    </w:tblStylePr>
    <w:tblStylePr w:type="lastRow">
      <w:rPr>
        <w:b/>
        <w:bCs/>
      </w:rPr>
      <w:tblPr/>
      <w:tcPr>
        <w:tcBorders>
          <w:top w:val="double" w:sz="2" w:space="0" w:color="7A7A7A" w:themeColor="text1" w:themeTint="99"/>
        </w:tcBorders>
      </w:tcPr>
    </w:tblStylePr>
    <w:tblStylePr w:type="firstCol">
      <w:rPr>
        <w:b/>
        <w:bCs/>
      </w:rPr>
    </w:tblStylePr>
    <w:tblStylePr w:type="lastCol">
      <w:rPr>
        <w:b/>
        <w:bCs/>
      </w:rPr>
    </w:tblStylePr>
  </w:style>
  <w:style w:type="table" w:styleId="Vaalearuudukkotaulukko1-korostus2">
    <w:name w:val="Grid Table 1 Light Accent 2"/>
    <w:basedOn w:val="Normaalitaulukko"/>
    <w:uiPriority w:val="46"/>
    <w:rsid w:val="0012610B"/>
    <w:tblPr>
      <w:tblStyleRowBandSize w:val="1"/>
      <w:tblStyleColBandSize w:val="1"/>
      <w:tblBorders>
        <w:top w:val="single" w:sz="4" w:space="0" w:color="BCE1F5" w:themeColor="accent2" w:themeTint="66"/>
        <w:left w:val="single" w:sz="4" w:space="0" w:color="BCE1F5" w:themeColor="accent2" w:themeTint="66"/>
        <w:bottom w:val="single" w:sz="4" w:space="0" w:color="BCE1F5" w:themeColor="accent2" w:themeTint="66"/>
        <w:right w:val="single" w:sz="4" w:space="0" w:color="BCE1F5" w:themeColor="accent2" w:themeTint="66"/>
        <w:insideH w:val="single" w:sz="4" w:space="0" w:color="BCE1F5" w:themeColor="accent2" w:themeTint="66"/>
        <w:insideV w:val="single" w:sz="4" w:space="0" w:color="BCE1F5" w:themeColor="accent2" w:themeTint="66"/>
      </w:tblBorders>
    </w:tblPr>
    <w:tblStylePr w:type="firstRow">
      <w:rPr>
        <w:b/>
        <w:bCs/>
      </w:rPr>
      <w:tblPr/>
      <w:tcPr>
        <w:tcBorders>
          <w:bottom w:val="single" w:sz="12" w:space="0" w:color="9BD2F0" w:themeColor="accent2" w:themeTint="99"/>
        </w:tcBorders>
      </w:tcPr>
    </w:tblStylePr>
    <w:tblStylePr w:type="lastRow">
      <w:rPr>
        <w:b/>
        <w:bCs/>
      </w:rPr>
      <w:tblPr/>
      <w:tcPr>
        <w:tcBorders>
          <w:top w:val="double" w:sz="2" w:space="0" w:color="9BD2F0" w:themeColor="accent2" w:themeTint="99"/>
        </w:tcBorders>
      </w:tcPr>
    </w:tblStylePr>
    <w:tblStylePr w:type="firstCol">
      <w:rPr>
        <w:b/>
        <w:bCs/>
      </w:rPr>
    </w:tblStylePr>
    <w:tblStylePr w:type="lastCol">
      <w:rPr>
        <w:b/>
        <w:bCs/>
      </w:rPr>
    </w:tblStylePr>
  </w:style>
  <w:style w:type="table" w:styleId="Vaalearuudukkotaulukko1-korostus4">
    <w:name w:val="Grid Table 1 Light Accent 4"/>
    <w:basedOn w:val="Normaalitaulukko"/>
    <w:uiPriority w:val="46"/>
    <w:rsid w:val="0012610B"/>
    <w:tblPr>
      <w:tblStyleRowBandSize w:val="1"/>
      <w:tblStyleColBandSize w:val="1"/>
      <w:tblBorders>
        <w:top w:val="single" w:sz="4" w:space="0" w:color="FFD199" w:themeColor="accent4" w:themeTint="66"/>
        <w:left w:val="single" w:sz="4" w:space="0" w:color="FFD199" w:themeColor="accent4" w:themeTint="66"/>
        <w:bottom w:val="single" w:sz="4" w:space="0" w:color="FFD199" w:themeColor="accent4" w:themeTint="66"/>
        <w:right w:val="single" w:sz="4" w:space="0" w:color="FFD199" w:themeColor="accent4" w:themeTint="66"/>
        <w:insideH w:val="single" w:sz="4" w:space="0" w:color="FFD199" w:themeColor="accent4" w:themeTint="66"/>
        <w:insideV w:val="single" w:sz="4" w:space="0" w:color="FFD199" w:themeColor="accent4" w:themeTint="66"/>
      </w:tblBorders>
    </w:tblPr>
    <w:tblStylePr w:type="firstRow">
      <w:rPr>
        <w:b/>
        <w:bCs/>
      </w:rPr>
      <w:tblPr/>
      <w:tcPr>
        <w:tcBorders>
          <w:bottom w:val="single" w:sz="12" w:space="0" w:color="FFBA66" w:themeColor="accent4" w:themeTint="99"/>
        </w:tcBorders>
      </w:tcPr>
    </w:tblStylePr>
    <w:tblStylePr w:type="lastRow">
      <w:rPr>
        <w:b/>
        <w:bCs/>
      </w:rPr>
      <w:tblPr/>
      <w:tcPr>
        <w:tcBorders>
          <w:top w:val="double" w:sz="2" w:space="0" w:color="FFBA66" w:themeColor="accent4" w:themeTint="99"/>
        </w:tcBorders>
      </w:tcPr>
    </w:tblStylePr>
    <w:tblStylePr w:type="firstCol">
      <w:rPr>
        <w:b/>
        <w:bCs/>
      </w:rPr>
    </w:tblStylePr>
    <w:tblStylePr w:type="lastCol">
      <w:rPr>
        <w:b/>
        <w:bCs/>
      </w:rPr>
    </w:tblStylePr>
  </w:style>
  <w:style w:type="table" w:customStyle="1" w:styleId="SYOtaulukko0">
    <w:name w:val="SYO taulukko"/>
    <w:basedOn w:val="Normaalitaulukko"/>
    <w:uiPriority w:val="99"/>
    <w:rsid w:val="00816030"/>
    <w:rPr>
      <w:sz w:val="18"/>
    </w:rPr>
    <w:tblPr>
      <w:tblStyleRowBandSize w:val="1"/>
      <w:tblBorders>
        <w:top w:val="single" w:sz="4" w:space="0" w:color="CBCCCB"/>
        <w:left w:val="single" w:sz="4" w:space="0" w:color="CBCCCB"/>
        <w:bottom w:val="single" w:sz="4" w:space="0" w:color="CBCCCB"/>
        <w:right w:val="single" w:sz="4" w:space="0" w:color="CBCCCB"/>
        <w:insideH w:val="single" w:sz="4" w:space="0" w:color="CBCCCB"/>
        <w:insideV w:val="single" w:sz="4" w:space="0" w:color="CBCCCB"/>
      </w:tblBorders>
    </w:tblPr>
    <w:tcPr>
      <w:shd w:val="clear" w:color="auto" w:fill="auto"/>
    </w:tcPr>
    <w:tblStylePr w:type="firstRow">
      <w:rPr>
        <w:rFonts w:asciiTheme="majorHAnsi" w:hAnsiTheme="majorHAnsi"/>
        <w:b/>
        <w:color w:val="4D4D4C"/>
        <w:sz w:val="20"/>
      </w:rPr>
      <w:tblPr/>
      <w:tcPr>
        <w:shd w:val="clear" w:color="auto" w:fill="E9F6FB"/>
      </w:tcPr>
    </w:tblStylePr>
    <w:tblStylePr w:type="lastRow">
      <w:rPr>
        <w:rFonts w:asciiTheme="majorHAnsi" w:hAnsiTheme="majorHAnsi"/>
        <w:sz w:val="18"/>
      </w:rPr>
      <w:tblPr/>
      <w:tcPr>
        <w:shd w:val="clear" w:color="auto" w:fill="004993" w:themeFill="text2"/>
      </w:tcPr>
    </w:tblStylePr>
    <w:tblStylePr w:type="firstCol">
      <w:rPr>
        <w:rFonts w:asciiTheme="minorHAnsi" w:hAnsiTheme="minorHAnsi"/>
        <w:sz w:val="18"/>
      </w:rPr>
      <w:tblPr/>
      <w:tcPr>
        <w:shd w:val="clear" w:color="auto" w:fill="FFFFFF" w:themeFill="background1"/>
      </w:tcPr>
    </w:tblStylePr>
    <w:tblStylePr w:type="band1Horz">
      <w:rPr>
        <w:rFonts w:asciiTheme="minorHAnsi" w:hAnsiTheme="minorHAnsi"/>
        <w:sz w:val="18"/>
      </w:rPr>
    </w:tblStylePr>
    <w:tblStylePr w:type="band2Horz">
      <w:tblPr/>
      <w:tcPr>
        <w:shd w:val="clear" w:color="auto" w:fill="FFFFFF" w:themeFill="background1"/>
      </w:tcPr>
    </w:tblStylePr>
  </w:style>
  <w:style w:type="paragraph" w:styleId="Eivli">
    <w:name w:val="No Spacing"/>
    <w:uiPriority w:val="1"/>
    <w:rsid w:val="00CF2AFE"/>
    <w:rPr>
      <w:rFonts w:cs="Times New Roman (Leipäteksti, m"/>
      <w:sz w:val="18"/>
      <w:szCs w:val="20"/>
      <w:lang w:val="en-US"/>
    </w:rPr>
  </w:style>
  <w:style w:type="paragraph" w:styleId="Sisllysluettelonotsikko">
    <w:name w:val="TOC Heading"/>
    <w:basedOn w:val="Otsikko1"/>
    <w:next w:val="Normaali"/>
    <w:uiPriority w:val="39"/>
    <w:unhideWhenUsed/>
    <w:qFormat/>
    <w:rsid w:val="00323AE1"/>
    <w:pPr>
      <w:keepNext/>
      <w:keepLines/>
      <w:spacing w:after="0" w:line="276" w:lineRule="auto"/>
      <w:outlineLvl w:val="9"/>
    </w:pPr>
    <w:rPr>
      <w:rFonts w:asciiTheme="majorHAnsi" w:eastAsiaTheme="majorEastAsia" w:hAnsiTheme="majorHAnsi" w:cstheme="majorBidi"/>
      <w:color w:val="00366E" w:themeColor="accent1" w:themeShade="BF"/>
      <w:kern w:val="0"/>
      <w:sz w:val="28"/>
      <w:szCs w:val="28"/>
      <w:lang w:val="fi-FI" w:eastAsia="fi-FI"/>
      <w14:ligatures w14:val="none"/>
    </w:rPr>
  </w:style>
  <w:style w:type="paragraph" w:styleId="Sisluet2">
    <w:name w:val="toc 2"/>
    <w:basedOn w:val="Normaali"/>
    <w:next w:val="Normaali"/>
    <w:autoRedefine/>
    <w:uiPriority w:val="39"/>
    <w:unhideWhenUsed/>
    <w:rsid w:val="0054667B"/>
    <w:pPr>
      <w:tabs>
        <w:tab w:val="left" w:pos="660"/>
        <w:tab w:val="right" w:leader="dot" w:pos="9338"/>
      </w:tabs>
      <w:spacing w:before="120" w:after="0"/>
      <w:ind w:left="220"/>
    </w:pPr>
    <w:rPr>
      <w:rFonts w:cstheme="minorHAnsi"/>
      <w:b/>
      <w:bCs/>
      <w:noProof/>
      <w:sz w:val="24"/>
      <w:szCs w:val="24"/>
      <w:lang w:val="fi-FI"/>
    </w:rPr>
  </w:style>
  <w:style w:type="paragraph" w:styleId="Sisluet1">
    <w:name w:val="toc 1"/>
    <w:basedOn w:val="Normaali"/>
    <w:next w:val="Normaali"/>
    <w:autoRedefine/>
    <w:uiPriority w:val="39"/>
    <w:unhideWhenUsed/>
    <w:rsid w:val="0054667B"/>
    <w:pPr>
      <w:tabs>
        <w:tab w:val="right" w:leader="dot" w:pos="9338"/>
      </w:tabs>
      <w:spacing w:before="240"/>
    </w:pPr>
    <w:rPr>
      <w:rFonts w:cstheme="minorHAnsi"/>
      <w:noProof/>
      <w:sz w:val="24"/>
      <w:szCs w:val="24"/>
      <w:lang w:val="fi-FI"/>
    </w:rPr>
  </w:style>
  <w:style w:type="paragraph" w:styleId="Sisluet3">
    <w:name w:val="toc 3"/>
    <w:basedOn w:val="Normaali"/>
    <w:next w:val="Normaali"/>
    <w:autoRedefine/>
    <w:uiPriority w:val="39"/>
    <w:unhideWhenUsed/>
    <w:rsid w:val="00323AE1"/>
    <w:pPr>
      <w:spacing w:after="0"/>
      <w:ind w:left="440"/>
    </w:pPr>
    <w:rPr>
      <w:rFonts w:cstheme="minorHAnsi"/>
      <w:sz w:val="20"/>
    </w:rPr>
  </w:style>
  <w:style w:type="paragraph" w:styleId="Sisluet4">
    <w:name w:val="toc 4"/>
    <w:basedOn w:val="Normaali"/>
    <w:next w:val="Normaali"/>
    <w:autoRedefine/>
    <w:uiPriority w:val="39"/>
    <w:unhideWhenUsed/>
    <w:rsid w:val="00323AE1"/>
    <w:pPr>
      <w:spacing w:after="0"/>
      <w:ind w:left="660"/>
    </w:pPr>
    <w:rPr>
      <w:rFonts w:cstheme="minorHAnsi"/>
      <w:sz w:val="20"/>
    </w:rPr>
  </w:style>
  <w:style w:type="paragraph" w:styleId="Sisluet5">
    <w:name w:val="toc 5"/>
    <w:basedOn w:val="Normaali"/>
    <w:next w:val="Normaali"/>
    <w:autoRedefine/>
    <w:uiPriority w:val="39"/>
    <w:unhideWhenUsed/>
    <w:rsid w:val="00323AE1"/>
    <w:pPr>
      <w:spacing w:after="0"/>
      <w:ind w:left="880"/>
    </w:pPr>
    <w:rPr>
      <w:rFonts w:cstheme="minorHAnsi"/>
      <w:sz w:val="20"/>
    </w:rPr>
  </w:style>
  <w:style w:type="paragraph" w:styleId="Sisluet6">
    <w:name w:val="toc 6"/>
    <w:basedOn w:val="Normaali"/>
    <w:next w:val="Normaali"/>
    <w:autoRedefine/>
    <w:uiPriority w:val="39"/>
    <w:unhideWhenUsed/>
    <w:rsid w:val="00323AE1"/>
    <w:pPr>
      <w:spacing w:after="0"/>
      <w:ind w:left="1100"/>
    </w:pPr>
    <w:rPr>
      <w:rFonts w:cstheme="minorHAnsi"/>
      <w:sz w:val="20"/>
    </w:rPr>
  </w:style>
  <w:style w:type="paragraph" w:styleId="Sisluet7">
    <w:name w:val="toc 7"/>
    <w:basedOn w:val="Normaali"/>
    <w:next w:val="Normaali"/>
    <w:autoRedefine/>
    <w:uiPriority w:val="39"/>
    <w:unhideWhenUsed/>
    <w:rsid w:val="00323AE1"/>
    <w:pPr>
      <w:spacing w:after="0"/>
      <w:ind w:left="1320"/>
    </w:pPr>
    <w:rPr>
      <w:rFonts w:cstheme="minorHAnsi"/>
      <w:sz w:val="20"/>
    </w:rPr>
  </w:style>
  <w:style w:type="paragraph" w:styleId="Sisluet8">
    <w:name w:val="toc 8"/>
    <w:basedOn w:val="Normaali"/>
    <w:next w:val="Normaali"/>
    <w:autoRedefine/>
    <w:uiPriority w:val="39"/>
    <w:unhideWhenUsed/>
    <w:rsid w:val="00323AE1"/>
    <w:pPr>
      <w:spacing w:after="0"/>
      <w:ind w:left="1540"/>
    </w:pPr>
    <w:rPr>
      <w:rFonts w:cstheme="minorHAnsi"/>
      <w:sz w:val="20"/>
    </w:rPr>
  </w:style>
  <w:style w:type="paragraph" w:styleId="Sisluet9">
    <w:name w:val="toc 9"/>
    <w:basedOn w:val="Normaali"/>
    <w:next w:val="Normaali"/>
    <w:autoRedefine/>
    <w:uiPriority w:val="39"/>
    <w:unhideWhenUsed/>
    <w:rsid w:val="00323AE1"/>
    <w:pPr>
      <w:spacing w:after="0"/>
      <w:ind w:left="1760"/>
    </w:pPr>
    <w:rPr>
      <w:rFonts w:cstheme="minorHAnsi"/>
      <w:sz w:val="20"/>
    </w:rPr>
  </w:style>
  <w:style w:type="character" w:styleId="Paikkamerkkiteksti">
    <w:name w:val="Placeholder Text"/>
    <w:basedOn w:val="Kappaleenoletusfontti"/>
    <w:uiPriority w:val="99"/>
    <w:semiHidden/>
    <w:rsid w:val="0031392F"/>
    <w:rPr>
      <w:color w:val="666666"/>
    </w:rPr>
  </w:style>
  <w:style w:type="character" w:customStyle="1" w:styleId="Otsikko5Char">
    <w:name w:val="Otsikko 5 Char"/>
    <w:basedOn w:val="Kappaleenoletusfontti"/>
    <w:link w:val="Otsikko5"/>
    <w:uiPriority w:val="9"/>
    <w:rsid w:val="008F1C32"/>
    <w:rPr>
      <w:rFonts w:asciiTheme="majorHAnsi" w:eastAsiaTheme="majorEastAsia" w:hAnsiTheme="majorHAnsi" w:cstheme="majorBidi"/>
      <w:color w:val="00366E" w:themeColor="accent1" w:themeShade="BF"/>
      <w:sz w:val="22"/>
      <w:szCs w:val="20"/>
      <w:lang w:val="en-US"/>
    </w:rPr>
  </w:style>
  <w:style w:type="character" w:styleId="AvattuHyperlinkki">
    <w:name w:val="FollowedHyperlink"/>
    <w:basedOn w:val="Kappaleenoletusfontti"/>
    <w:uiPriority w:val="99"/>
    <w:semiHidden/>
    <w:unhideWhenUsed/>
    <w:rsid w:val="00E642ED"/>
    <w:rPr>
      <w:color w:val="005394" w:themeColor="followedHyperlink"/>
      <w:u w:val="single"/>
    </w:rPr>
  </w:style>
  <w:style w:type="paragraph" w:styleId="Kommentinteksti">
    <w:name w:val="annotation text"/>
    <w:basedOn w:val="Normaali"/>
    <w:link w:val="KommentintekstiChar"/>
    <w:uiPriority w:val="99"/>
    <w:unhideWhenUsed/>
    <w:pPr>
      <w:spacing w:line="240" w:lineRule="auto"/>
    </w:pPr>
    <w:rPr>
      <w:sz w:val="20"/>
    </w:rPr>
  </w:style>
  <w:style w:type="character" w:customStyle="1" w:styleId="KommentintekstiChar">
    <w:name w:val="Kommentin teksti Char"/>
    <w:basedOn w:val="Kappaleenoletusfontti"/>
    <w:link w:val="Kommentinteksti"/>
    <w:uiPriority w:val="99"/>
    <w:rPr>
      <w:rFonts w:cs="Times New Roman (Leipäteksti, m"/>
      <w:color w:val="222222" w:themeColor="text1"/>
      <w:sz w:val="20"/>
      <w:szCs w:val="20"/>
      <w:lang w:val="en-US"/>
    </w:rPr>
  </w:style>
  <w:style w:type="character" w:styleId="Kommentinviite">
    <w:name w:val="annotation reference"/>
    <w:basedOn w:val="Kappaleenoletusfontti"/>
    <w:uiPriority w:val="99"/>
    <w:semiHidden/>
    <w:unhideWhenUsed/>
    <w:rPr>
      <w:sz w:val="16"/>
      <w:szCs w:val="16"/>
    </w:rPr>
  </w:style>
  <w:style w:type="paragraph" w:styleId="Kommentinotsikko">
    <w:name w:val="annotation subject"/>
    <w:basedOn w:val="Kommentinteksti"/>
    <w:next w:val="Kommentinteksti"/>
    <w:link w:val="KommentinotsikkoChar"/>
    <w:uiPriority w:val="99"/>
    <w:semiHidden/>
    <w:unhideWhenUsed/>
    <w:rsid w:val="006F025E"/>
    <w:rPr>
      <w:b/>
      <w:bCs/>
    </w:rPr>
  </w:style>
  <w:style w:type="character" w:customStyle="1" w:styleId="KommentinotsikkoChar">
    <w:name w:val="Kommentin otsikko Char"/>
    <w:basedOn w:val="KommentintekstiChar"/>
    <w:link w:val="Kommentinotsikko"/>
    <w:uiPriority w:val="99"/>
    <w:semiHidden/>
    <w:rsid w:val="006F025E"/>
    <w:rPr>
      <w:rFonts w:cs="Times New Roman (Leipäteksti, m"/>
      <w:b/>
      <w:bCs/>
      <w:color w:val="222222" w:themeColor="text1"/>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yrittajyystaitojenbuustaus.fi/wp-content/uploads/2026/02/tyokalupakki.html"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urly.fi/42y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uliina.hautamaki\AppData\Local\Microsoft\Olk\Attachments\ooa-3383d0be-d6a7-4cb9-9098-6d0638b6d92a\8a7e976dee261faccc0d9a7d920604f4f11eb246e1d1c60755a4e1c1782fae03\SYO_lomak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7C69AC371A6400A8FF46FC38634A22E"/>
        <w:category>
          <w:name w:val="Yleiset"/>
          <w:gallery w:val="placeholder"/>
        </w:category>
        <w:types>
          <w:type w:val="bbPlcHdr"/>
        </w:types>
        <w:behaviors>
          <w:behavior w:val="content"/>
        </w:behaviors>
        <w:guid w:val="{7B0DD077-097E-4606-A14C-54077118A2A4}"/>
      </w:docPartPr>
      <w:docPartBody>
        <w:p w:rsidR="00650368" w:rsidRDefault="00870FF6" w:rsidP="00870FF6">
          <w:pPr>
            <w:pStyle w:val="B7C69AC371A6400A8FF46FC38634A22E"/>
          </w:pPr>
          <w:r w:rsidRPr="00EA5797">
            <w:rPr>
              <w:rStyle w:val="Paikkamerkkiteksti"/>
            </w:rPr>
            <w:t>Kirjoita tekstiä napsauttamalla tai napauttamalla tätä.</w:t>
          </w:r>
        </w:p>
      </w:docPartBody>
    </w:docPart>
    <w:docPart>
      <w:docPartPr>
        <w:name w:val="10BCD1481AAD4A8EA57640D41913B56E"/>
        <w:category>
          <w:name w:val="Yleiset"/>
          <w:gallery w:val="placeholder"/>
        </w:category>
        <w:types>
          <w:type w:val="bbPlcHdr"/>
        </w:types>
        <w:behaviors>
          <w:behavior w:val="content"/>
        </w:behaviors>
        <w:guid w:val="{CF0C3C55-D2E2-4A24-A08E-03A77C2BFC8D}"/>
      </w:docPartPr>
      <w:docPartBody>
        <w:p w:rsidR="00650368" w:rsidRDefault="00870FF6" w:rsidP="00870FF6">
          <w:pPr>
            <w:pStyle w:val="10BCD1481AAD4A8EA57640D41913B56E"/>
          </w:pPr>
          <w:r w:rsidRPr="00EA5797">
            <w:rPr>
              <w:rStyle w:val="Paikkamerkkiteksti"/>
            </w:rPr>
            <w:t>Kirjoita tekstiä napsauttamalla tai napauttamalla tätä.</w:t>
          </w:r>
        </w:p>
      </w:docPartBody>
    </w:docPart>
    <w:docPart>
      <w:docPartPr>
        <w:name w:val="CF91E0B1852649C5B64B0BF24D879186"/>
        <w:category>
          <w:name w:val="Yleiset"/>
          <w:gallery w:val="placeholder"/>
        </w:category>
        <w:types>
          <w:type w:val="bbPlcHdr"/>
        </w:types>
        <w:behaviors>
          <w:behavior w:val="content"/>
        </w:behaviors>
        <w:guid w:val="{59A2830A-F5A4-4A51-BEE0-88291C741CBF}"/>
      </w:docPartPr>
      <w:docPartBody>
        <w:p w:rsidR="00650368" w:rsidRDefault="00870FF6" w:rsidP="00870FF6">
          <w:pPr>
            <w:pStyle w:val="CF91E0B1852649C5B64B0BF24D879186"/>
          </w:pPr>
          <w:r w:rsidRPr="00EA5797">
            <w:rPr>
              <w:rStyle w:val="Paikkamerkkiteksti"/>
            </w:rPr>
            <w:t>Kirjoita tekstiä napsauttamalla tai napauttamalla tätä.</w:t>
          </w:r>
        </w:p>
      </w:docPartBody>
    </w:docPart>
    <w:docPart>
      <w:docPartPr>
        <w:name w:val="C2BC1F13D02B424884190914E442DA2D"/>
        <w:category>
          <w:name w:val="Yleiset"/>
          <w:gallery w:val="placeholder"/>
        </w:category>
        <w:types>
          <w:type w:val="bbPlcHdr"/>
        </w:types>
        <w:behaviors>
          <w:behavior w:val="content"/>
        </w:behaviors>
        <w:guid w:val="{A5B375B0-670B-45D5-86B2-51CEA83A5554}"/>
      </w:docPartPr>
      <w:docPartBody>
        <w:p w:rsidR="00650368" w:rsidRDefault="00870FF6" w:rsidP="00870FF6">
          <w:pPr>
            <w:pStyle w:val="C2BC1F13D02B424884190914E442DA2D"/>
          </w:pPr>
          <w:r w:rsidRPr="00EA5797">
            <w:rPr>
              <w:rStyle w:val="Paikkamerkkiteksti"/>
            </w:rPr>
            <w:t>Kirjoita tekstiä napsauttamalla tai napauttamalla tätä.</w:t>
          </w:r>
        </w:p>
      </w:docPartBody>
    </w:docPart>
    <w:docPart>
      <w:docPartPr>
        <w:name w:val="B3BBA5B05FC84C01AB46D34F1CBCAAFB"/>
        <w:category>
          <w:name w:val="Yleiset"/>
          <w:gallery w:val="placeholder"/>
        </w:category>
        <w:types>
          <w:type w:val="bbPlcHdr"/>
        </w:types>
        <w:behaviors>
          <w:behavior w:val="content"/>
        </w:behaviors>
        <w:guid w:val="{39A4ECB5-7151-49B0-B0AF-0CCCD7A76FCF}"/>
      </w:docPartPr>
      <w:docPartBody>
        <w:p w:rsidR="00650368" w:rsidRDefault="00870FF6" w:rsidP="00870FF6">
          <w:pPr>
            <w:pStyle w:val="B3BBA5B05FC84C01AB46D34F1CBCAAFB"/>
          </w:pPr>
          <w:r w:rsidRPr="00EA5797">
            <w:rPr>
              <w:rStyle w:val="Paikkamerkkiteksti"/>
            </w:rPr>
            <w:t>Kirjoita tekstiä napsauttamalla tai napauttamalla tätä.</w:t>
          </w:r>
        </w:p>
      </w:docPartBody>
    </w:docPart>
    <w:docPart>
      <w:docPartPr>
        <w:name w:val="C3D8055CAB42453E81795FC5E95FC674"/>
        <w:category>
          <w:name w:val="Yleiset"/>
          <w:gallery w:val="placeholder"/>
        </w:category>
        <w:types>
          <w:type w:val="bbPlcHdr"/>
        </w:types>
        <w:behaviors>
          <w:behavior w:val="content"/>
        </w:behaviors>
        <w:guid w:val="{B15DD544-EB0D-4764-A5AA-92FC95A105CA}"/>
      </w:docPartPr>
      <w:docPartBody>
        <w:p w:rsidR="00650368" w:rsidRDefault="00870FF6" w:rsidP="00870FF6">
          <w:pPr>
            <w:pStyle w:val="C3D8055CAB42453E81795FC5E95FC674"/>
          </w:pPr>
          <w:r w:rsidRPr="00EA5797">
            <w:rPr>
              <w:rStyle w:val="Paikkamerkkiteksti"/>
            </w:rPr>
            <w:t>Kirjoita tekstiä napsauttamalla tai napauttamalla tätä.</w:t>
          </w:r>
        </w:p>
      </w:docPartBody>
    </w:docPart>
    <w:docPart>
      <w:docPartPr>
        <w:name w:val="014C17C57F18460C8102ABE081F74DD9"/>
        <w:category>
          <w:name w:val="Yleiset"/>
          <w:gallery w:val="placeholder"/>
        </w:category>
        <w:types>
          <w:type w:val="bbPlcHdr"/>
        </w:types>
        <w:behaviors>
          <w:behavior w:val="content"/>
        </w:behaviors>
        <w:guid w:val="{170FC121-73E5-4344-8E71-5728022B94F6}"/>
      </w:docPartPr>
      <w:docPartBody>
        <w:p w:rsidR="00E767B5" w:rsidRDefault="00650368" w:rsidP="00650368">
          <w:pPr>
            <w:pStyle w:val="014C17C57F18460C8102ABE081F74DD9"/>
          </w:pPr>
          <w:r w:rsidRPr="00EA5797">
            <w:rPr>
              <w:rStyle w:val="Paikkamerkkiteksti"/>
            </w:rPr>
            <w:t>Kirjoita tekstiä napsauttamalla tai napauttamalla tätä.</w:t>
          </w:r>
        </w:p>
      </w:docPartBody>
    </w:docPart>
    <w:docPart>
      <w:docPartPr>
        <w:name w:val="92FE742B825C41299EDBCC97661E354E"/>
        <w:category>
          <w:name w:val="Yleiset"/>
          <w:gallery w:val="placeholder"/>
        </w:category>
        <w:types>
          <w:type w:val="bbPlcHdr"/>
        </w:types>
        <w:behaviors>
          <w:behavior w:val="content"/>
        </w:behaviors>
        <w:guid w:val="{A564B4BE-EE22-401F-B1FD-8BA5D44F1044}"/>
      </w:docPartPr>
      <w:docPartBody>
        <w:p w:rsidR="00E767B5" w:rsidRDefault="00650368" w:rsidP="00650368">
          <w:pPr>
            <w:pStyle w:val="92FE742B825C41299EDBCC97661E354E"/>
          </w:pPr>
          <w:r w:rsidRPr="00EA5797">
            <w:rPr>
              <w:rStyle w:val="Paikkamerkkiteksti"/>
            </w:rPr>
            <w:t>Kirjoita tekstiä napsauttamalla tai napauttamalla tätä.</w:t>
          </w:r>
        </w:p>
      </w:docPartBody>
    </w:docPart>
    <w:docPart>
      <w:docPartPr>
        <w:name w:val="A8E1CA2FB1F8442295F6FEB7B271772B"/>
        <w:category>
          <w:name w:val="Yleiset"/>
          <w:gallery w:val="placeholder"/>
        </w:category>
        <w:types>
          <w:type w:val="bbPlcHdr"/>
        </w:types>
        <w:behaviors>
          <w:behavior w:val="content"/>
        </w:behaviors>
        <w:guid w:val="{BC807AC8-E007-4F04-9FF0-C9F54940637D}"/>
      </w:docPartPr>
      <w:docPartBody>
        <w:p w:rsidR="00E767B5" w:rsidRDefault="00650368" w:rsidP="00650368">
          <w:pPr>
            <w:pStyle w:val="A8E1CA2FB1F8442295F6FEB7B271772B"/>
          </w:pPr>
          <w:r w:rsidRPr="00EA5797">
            <w:rPr>
              <w:rStyle w:val="Paikkamerkkiteksti"/>
            </w:rPr>
            <w:t>Kirjoita tekstiä napsauttamalla tai napauttamalla tätä.</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Leipäteksti, m">
    <w:altName w:val="Times New Roman"/>
    <w:panose1 w:val="00000000000000000000"/>
    <w:charset w:val="00"/>
    <w:family w:val="roman"/>
    <w:notTrueType/>
    <w:pitch w:val="default"/>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C1C"/>
    <w:rsid w:val="00115603"/>
    <w:rsid w:val="001C7A00"/>
    <w:rsid w:val="001E557E"/>
    <w:rsid w:val="00375F96"/>
    <w:rsid w:val="003B5BE8"/>
    <w:rsid w:val="004B5DE2"/>
    <w:rsid w:val="00542BA5"/>
    <w:rsid w:val="00650086"/>
    <w:rsid w:val="00650368"/>
    <w:rsid w:val="0074527D"/>
    <w:rsid w:val="007C38C4"/>
    <w:rsid w:val="008150FB"/>
    <w:rsid w:val="00870FF6"/>
    <w:rsid w:val="00965666"/>
    <w:rsid w:val="00A915D6"/>
    <w:rsid w:val="00D71C1C"/>
    <w:rsid w:val="00E767B5"/>
    <w:rsid w:val="00F60759"/>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styleId="Paikkamerkkiteksti">
    <w:name w:val="Placeholder Text"/>
    <w:basedOn w:val="Kappaleenoletusfontti"/>
    <w:uiPriority w:val="99"/>
    <w:semiHidden/>
    <w:rsid w:val="00650368"/>
    <w:rPr>
      <w:color w:val="666666"/>
    </w:rPr>
  </w:style>
  <w:style w:type="paragraph" w:customStyle="1" w:styleId="014C17C57F18460C8102ABE081F74DD9">
    <w:name w:val="014C17C57F18460C8102ABE081F74DD9"/>
    <w:rsid w:val="00650368"/>
  </w:style>
  <w:style w:type="paragraph" w:customStyle="1" w:styleId="92FE742B825C41299EDBCC97661E354E">
    <w:name w:val="92FE742B825C41299EDBCC97661E354E"/>
    <w:rsid w:val="00650368"/>
  </w:style>
  <w:style w:type="paragraph" w:customStyle="1" w:styleId="A8E1CA2FB1F8442295F6FEB7B271772B">
    <w:name w:val="A8E1CA2FB1F8442295F6FEB7B271772B"/>
    <w:rsid w:val="00650368"/>
  </w:style>
  <w:style w:type="paragraph" w:customStyle="1" w:styleId="B7C69AC371A6400A8FF46FC38634A22E">
    <w:name w:val="B7C69AC371A6400A8FF46FC38634A22E"/>
    <w:rsid w:val="00870FF6"/>
  </w:style>
  <w:style w:type="paragraph" w:customStyle="1" w:styleId="10BCD1481AAD4A8EA57640D41913B56E">
    <w:name w:val="10BCD1481AAD4A8EA57640D41913B56E"/>
    <w:rsid w:val="00870FF6"/>
  </w:style>
  <w:style w:type="paragraph" w:customStyle="1" w:styleId="CF91E0B1852649C5B64B0BF24D879186">
    <w:name w:val="CF91E0B1852649C5B64B0BF24D879186"/>
    <w:rsid w:val="00870FF6"/>
  </w:style>
  <w:style w:type="paragraph" w:customStyle="1" w:styleId="C2BC1F13D02B424884190914E442DA2D">
    <w:name w:val="C2BC1F13D02B424884190914E442DA2D"/>
    <w:rsid w:val="00870FF6"/>
  </w:style>
  <w:style w:type="paragraph" w:customStyle="1" w:styleId="B3BBA5B05FC84C01AB46D34F1CBCAAFB">
    <w:name w:val="B3BBA5B05FC84C01AB46D34F1CBCAAFB"/>
    <w:rsid w:val="00870FF6"/>
  </w:style>
  <w:style w:type="paragraph" w:customStyle="1" w:styleId="C3D8055CAB42453E81795FC5E95FC674">
    <w:name w:val="C3D8055CAB42453E81795FC5E95FC674"/>
    <w:rsid w:val="00870FF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ema">
  <a:themeElements>
    <a:clrScheme name="SYO värit">
      <a:dk1>
        <a:srgbClr val="222222"/>
      </a:dk1>
      <a:lt1>
        <a:srgbClr val="FFFFFF"/>
      </a:lt1>
      <a:dk2>
        <a:srgbClr val="004993"/>
      </a:dk2>
      <a:lt2>
        <a:srgbClr val="59B5E7"/>
      </a:lt2>
      <a:accent1>
        <a:srgbClr val="004993"/>
      </a:accent1>
      <a:accent2>
        <a:srgbClr val="59B5E7"/>
      </a:accent2>
      <a:accent3>
        <a:srgbClr val="FD1154"/>
      </a:accent3>
      <a:accent4>
        <a:srgbClr val="FF8D00"/>
      </a:accent4>
      <a:accent5>
        <a:srgbClr val="006EB7"/>
      </a:accent5>
      <a:accent6>
        <a:srgbClr val="898A89"/>
      </a:accent6>
      <a:hlink>
        <a:srgbClr val="02AEEE"/>
      </a:hlink>
      <a:folHlink>
        <a:srgbClr val="005394"/>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5157bd9-6474-4bac-ad23-b658a4e1d734">
      <Value>1</Value>
    </TaxCatchAll>
    <laebfe910a6c4c0fb5112fa35e6a11ba xmlns="65157bd9-6474-4bac-ad23-b658a4e1d734">
      <Terms xmlns="http://schemas.microsoft.com/office/infopath/2007/PartnerControls"/>
    </laebfe910a6c4c0fb5112fa35e6a11ba>
    <k22e918dc53b4f35b831129092c3536c xmlns="65157bd9-6474-4bac-ad23-b658a4e1d734">
      <Terms xmlns="http://schemas.microsoft.com/office/infopath/2007/PartnerControls">
        <TermInfo xmlns="http://schemas.microsoft.com/office/infopath/2007/PartnerControls">
          <TermName xmlns="http://schemas.microsoft.com/office/infopath/2007/PartnerControls">Ei liittyvää sivua</TermName>
          <TermId xmlns="http://schemas.microsoft.com/office/infopath/2007/PartnerControls">5184bfbc-ec3a-4c87-a21b-2ff6fe134c93</TermId>
        </TermInfo>
      </Terms>
    </k22e918dc53b4f35b831129092c3536c>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130a275b-544f-448d-8a6b-23425e3c177e" ContentTypeId="0x0101008F03A412CE3CC947A33277D7BD7A4566"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SYO tiedosto" ma:contentTypeID="0x0101008F03A412CE3CC947A33277D7BD7A45660049BEE28A2F798E4EB895CC758DD2ABE9" ma:contentTypeVersion="7" ma:contentTypeDescription="" ma:contentTypeScope="" ma:versionID="6d82a5d62bbf5bd8c163feff03f030c6">
  <xsd:schema xmlns:xsd="http://www.w3.org/2001/XMLSchema" xmlns:xs="http://www.w3.org/2001/XMLSchema" xmlns:p="http://schemas.microsoft.com/office/2006/metadata/properties" xmlns:ns2="65157bd9-6474-4bac-ad23-b658a4e1d734" targetNamespace="http://schemas.microsoft.com/office/2006/metadata/properties" ma:root="true" ma:fieldsID="05038c3e9d0146f607eed949f135565c" ns2:_="">
    <xsd:import namespace="65157bd9-6474-4bac-ad23-b658a4e1d734"/>
    <xsd:element name="properties">
      <xsd:complexType>
        <xsd:sequence>
          <xsd:element name="documentManagement">
            <xsd:complexType>
              <xsd:all>
                <xsd:element ref="ns2:k22e918dc53b4f35b831129092c3536c" minOccurs="0"/>
                <xsd:element ref="ns2:TaxCatchAll" minOccurs="0"/>
                <xsd:element ref="ns2:TaxCatchAllLabel" minOccurs="0"/>
                <xsd:element ref="ns2:laebfe910a6c4c0fb5112fa35e6a11b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157bd9-6474-4bac-ad23-b658a4e1d734" elementFormDefault="qualified">
    <xsd:import namespace="http://schemas.microsoft.com/office/2006/documentManagement/types"/>
    <xsd:import namespace="http://schemas.microsoft.com/office/infopath/2007/PartnerControls"/>
    <xsd:element name="k22e918dc53b4f35b831129092c3536c" ma:index="8" nillable="true" ma:taxonomy="true" ma:internalName="k22e918dc53b4f35b831129092c3536c" ma:taxonomyFieldName="syoliittyvat" ma:displayName="Liittyvät sivut" ma:readOnly="false" ma:default="1;#Ei liittyvää sivua|5184bfbc-ec3a-4c87-a21b-2ff6fe134c93" ma:fieldId="{422e918d-c53b-4f35-b831-129092c3536c}" ma:taxonomyMulti="true" ma:sspId="130a275b-544f-448d-8a6b-23425e3c177e" ma:termSetId="a48c7f12-60aa-40b7-bf60-2671e06557e4"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f30c83a7-3e82-4386-aea1-af592467423e}" ma:internalName="TaxCatchAll" ma:showField="CatchAllData" ma:web="5d6d668e-8914-4bbe-880e-51f48869aac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f30c83a7-3e82-4386-aea1-af592467423e}" ma:internalName="TaxCatchAllLabel" ma:readOnly="true" ma:showField="CatchAllDataLabel" ma:web="5d6d668e-8914-4bbe-880e-51f48869aac8">
      <xsd:complexType>
        <xsd:complexContent>
          <xsd:extension base="dms:MultiChoiceLookup">
            <xsd:sequence>
              <xsd:element name="Value" type="dms:Lookup" maxOccurs="unbounded" minOccurs="0" nillable="true"/>
            </xsd:sequence>
          </xsd:extension>
        </xsd:complexContent>
      </xsd:complexType>
    </xsd:element>
    <xsd:element name="laebfe910a6c4c0fb5112fa35e6a11ba" ma:index="12" nillable="true" ma:taxonomy="true" ma:internalName="laebfe910a6c4c0fb5112fa35e6a11ba" ma:taxonomyFieldName="syotiedostotyyppi" ma:displayName="Tiedostotyyppi" ma:readOnly="false" ma:default="" ma:fieldId="{5aebfe91-0a6c-4c0f-b511-2fa35e6a11ba}" ma:taxonomyMulti="true" ma:sspId="130a275b-544f-448d-8a6b-23425e3c177e" ma:termSetId="776ad07f-8e03-4bb9-8cbd-bebba516a29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A577F8-1CB2-4F25-BDFA-7DDB2A19A651}">
  <ds:schemaRefs>
    <ds:schemaRef ds:uri="http://schemas.microsoft.com/office/2006/metadata/properties"/>
    <ds:schemaRef ds:uri="http://schemas.microsoft.com/office/infopath/2007/PartnerControls"/>
    <ds:schemaRef ds:uri="65157bd9-6474-4bac-ad23-b658a4e1d734"/>
  </ds:schemaRefs>
</ds:datastoreItem>
</file>

<file path=customXml/itemProps2.xml><?xml version="1.0" encoding="utf-8"?>
<ds:datastoreItem xmlns:ds="http://schemas.openxmlformats.org/officeDocument/2006/customXml" ds:itemID="{FDAE7FDE-BB1D-4F7E-8EAC-960F33C66424}">
  <ds:schemaRefs>
    <ds:schemaRef ds:uri="http://schemas.microsoft.com/sharepoint/v3/contenttype/forms"/>
  </ds:schemaRefs>
</ds:datastoreItem>
</file>

<file path=customXml/itemProps3.xml><?xml version="1.0" encoding="utf-8"?>
<ds:datastoreItem xmlns:ds="http://schemas.openxmlformats.org/officeDocument/2006/customXml" ds:itemID="{2654724F-38F4-4DFA-A4FF-97D6BF8992E2}">
  <ds:schemaRefs>
    <ds:schemaRef ds:uri="Microsoft.SharePoint.Taxonomy.ContentTypeSync"/>
  </ds:schemaRefs>
</ds:datastoreItem>
</file>

<file path=customXml/itemProps4.xml><?xml version="1.0" encoding="utf-8"?>
<ds:datastoreItem xmlns:ds="http://schemas.openxmlformats.org/officeDocument/2006/customXml" ds:itemID="{676BBB3C-61E9-AD4D-B76C-E64EA264B429}">
  <ds:schemaRefs>
    <ds:schemaRef ds:uri="http://schemas.openxmlformats.org/officeDocument/2006/bibliography"/>
  </ds:schemaRefs>
</ds:datastoreItem>
</file>

<file path=customXml/itemProps5.xml><?xml version="1.0" encoding="utf-8"?>
<ds:datastoreItem xmlns:ds="http://schemas.openxmlformats.org/officeDocument/2006/customXml" ds:itemID="{66991F25-F606-4209-88EE-5F3F2E3034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157bd9-6474-4bac-ad23-b658a4e1d7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SYO_lomake</Template>
  <TotalTime>305</TotalTime>
  <Pages>9</Pages>
  <Words>1108</Words>
  <Characters>8499</Characters>
  <Application>Microsoft Office Word</Application>
  <DocSecurity>0</DocSecurity>
  <Lines>242</Lines>
  <Paragraphs>152</Paragraphs>
  <ScaleCrop>false</ScaleCrop>
  <Company/>
  <LinksUpToDate>false</LinksUpToDate>
  <CharactersWithSpaces>9455</CharactersWithSpaces>
  <SharedDoc>false</SharedDoc>
  <HLinks>
    <vt:vector size="66" baseType="variant">
      <vt:variant>
        <vt:i4>7929909</vt:i4>
      </vt:variant>
      <vt:variant>
        <vt:i4>60</vt:i4>
      </vt:variant>
      <vt:variant>
        <vt:i4>0</vt:i4>
      </vt:variant>
      <vt:variant>
        <vt:i4>5</vt:i4>
      </vt:variant>
      <vt:variant>
        <vt:lpwstr>https://yrittajyystaitojenbuustaus.fi/wp-content/uploads/2026/02/tyokalupakki.html</vt:lpwstr>
      </vt:variant>
      <vt:variant>
        <vt:lpwstr/>
      </vt:variant>
      <vt:variant>
        <vt:i4>1114195</vt:i4>
      </vt:variant>
      <vt:variant>
        <vt:i4>57</vt:i4>
      </vt:variant>
      <vt:variant>
        <vt:i4>0</vt:i4>
      </vt:variant>
      <vt:variant>
        <vt:i4>5</vt:i4>
      </vt:variant>
      <vt:variant>
        <vt:lpwstr>https://urly.fi/42yP</vt:lpwstr>
      </vt:variant>
      <vt:variant>
        <vt:lpwstr/>
      </vt:variant>
      <vt:variant>
        <vt:i4>1114163</vt:i4>
      </vt:variant>
      <vt:variant>
        <vt:i4>50</vt:i4>
      </vt:variant>
      <vt:variant>
        <vt:i4>0</vt:i4>
      </vt:variant>
      <vt:variant>
        <vt:i4>5</vt:i4>
      </vt:variant>
      <vt:variant>
        <vt:lpwstr/>
      </vt:variant>
      <vt:variant>
        <vt:lpwstr>_Toc221200067</vt:lpwstr>
      </vt:variant>
      <vt:variant>
        <vt:i4>1114163</vt:i4>
      </vt:variant>
      <vt:variant>
        <vt:i4>44</vt:i4>
      </vt:variant>
      <vt:variant>
        <vt:i4>0</vt:i4>
      </vt:variant>
      <vt:variant>
        <vt:i4>5</vt:i4>
      </vt:variant>
      <vt:variant>
        <vt:lpwstr/>
      </vt:variant>
      <vt:variant>
        <vt:lpwstr>_Toc221200066</vt:lpwstr>
      </vt:variant>
      <vt:variant>
        <vt:i4>1114163</vt:i4>
      </vt:variant>
      <vt:variant>
        <vt:i4>38</vt:i4>
      </vt:variant>
      <vt:variant>
        <vt:i4>0</vt:i4>
      </vt:variant>
      <vt:variant>
        <vt:i4>5</vt:i4>
      </vt:variant>
      <vt:variant>
        <vt:lpwstr/>
      </vt:variant>
      <vt:variant>
        <vt:lpwstr>_Toc221200065</vt:lpwstr>
      </vt:variant>
      <vt:variant>
        <vt:i4>1114163</vt:i4>
      </vt:variant>
      <vt:variant>
        <vt:i4>32</vt:i4>
      </vt:variant>
      <vt:variant>
        <vt:i4>0</vt:i4>
      </vt:variant>
      <vt:variant>
        <vt:i4>5</vt:i4>
      </vt:variant>
      <vt:variant>
        <vt:lpwstr/>
      </vt:variant>
      <vt:variant>
        <vt:lpwstr>_Toc221200064</vt:lpwstr>
      </vt:variant>
      <vt:variant>
        <vt:i4>1114163</vt:i4>
      </vt:variant>
      <vt:variant>
        <vt:i4>26</vt:i4>
      </vt:variant>
      <vt:variant>
        <vt:i4>0</vt:i4>
      </vt:variant>
      <vt:variant>
        <vt:i4>5</vt:i4>
      </vt:variant>
      <vt:variant>
        <vt:lpwstr/>
      </vt:variant>
      <vt:variant>
        <vt:lpwstr>_Toc221200063</vt:lpwstr>
      </vt:variant>
      <vt:variant>
        <vt:i4>1114163</vt:i4>
      </vt:variant>
      <vt:variant>
        <vt:i4>20</vt:i4>
      </vt:variant>
      <vt:variant>
        <vt:i4>0</vt:i4>
      </vt:variant>
      <vt:variant>
        <vt:i4>5</vt:i4>
      </vt:variant>
      <vt:variant>
        <vt:lpwstr/>
      </vt:variant>
      <vt:variant>
        <vt:lpwstr>_Toc221200062</vt:lpwstr>
      </vt:variant>
      <vt:variant>
        <vt:i4>1114163</vt:i4>
      </vt:variant>
      <vt:variant>
        <vt:i4>14</vt:i4>
      </vt:variant>
      <vt:variant>
        <vt:i4>0</vt:i4>
      </vt:variant>
      <vt:variant>
        <vt:i4>5</vt:i4>
      </vt:variant>
      <vt:variant>
        <vt:lpwstr/>
      </vt:variant>
      <vt:variant>
        <vt:lpwstr>_Toc221200061</vt:lpwstr>
      </vt:variant>
      <vt:variant>
        <vt:i4>1114163</vt:i4>
      </vt:variant>
      <vt:variant>
        <vt:i4>8</vt:i4>
      </vt:variant>
      <vt:variant>
        <vt:i4>0</vt:i4>
      </vt:variant>
      <vt:variant>
        <vt:i4>5</vt:i4>
      </vt:variant>
      <vt:variant>
        <vt:lpwstr/>
      </vt:variant>
      <vt:variant>
        <vt:lpwstr>_Toc221200060</vt:lpwstr>
      </vt:variant>
      <vt:variant>
        <vt:i4>1179699</vt:i4>
      </vt:variant>
      <vt:variant>
        <vt:i4>2</vt:i4>
      </vt:variant>
      <vt:variant>
        <vt:i4>0</vt:i4>
      </vt:variant>
      <vt:variant>
        <vt:i4>5</vt:i4>
      </vt:variant>
      <vt:variant>
        <vt:lpwstr/>
      </vt:variant>
      <vt:variant>
        <vt:lpwstr>_Toc221200059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Pauliina Hautamäki</dc:creator>
  <cp:keywords/>
  <dc:description/>
  <cp:lastModifiedBy>Pauliina Hautamäki</cp:lastModifiedBy>
  <cp:revision>24</cp:revision>
  <cp:lastPrinted>2026-02-09T13:40:00Z</cp:lastPrinted>
  <dcterms:created xsi:type="dcterms:W3CDTF">2026-02-09T06:26:00Z</dcterms:created>
  <dcterms:modified xsi:type="dcterms:W3CDTF">2026-02-09T13:40:00Z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0x0101008F03A412CE3CC947A33277D7BD7A45660049BEE28A2F798E4EB895CC758DD2ABE9</vt:lpwstr>
  </property>
  <property fmtid="{D5CDD505-2E9C-101B-9397-08002B2CF9AE}" pid="3" name="MediaServiceImageTags">
    <vt:lpwstr/>
  </property>
  <property fmtid="{D5CDD505-2E9C-101B-9397-08002B2CF9AE}" pid="4" name="lcf76f155ced4ddcb4097134ff3c332f">
    <vt:lpwstr/>
  </property>
  <property fmtid="{D5CDD505-2E9C-101B-9397-08002B2CF9AE}" pid="5" name="syotiedostotyyppi">
    <vt:lpwstr/>
  </property>
  <property fmtid="{D5CDD505-2E9C-101B-9397-08002B2CF9AE}" pid="6" name="syoliittyvat">
    <vt:lpwstr>1;#Ei liittyvää sivua|5184bfbc-ec3a-4c87-a21b-2ff6fe134c93</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k22e918dc53b4f35b831129092c3536c">
    <vt:lpwstr>Ei liittyvää sivua|5184bfbc-ec3a-4c87-a21b-2ff6fe134c93</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y fmtid="{D5CDD505-2E9C-101B-9397-08002B2CF9AE}" pid="14" name="SharedWithUsers">
    <vt:lpwstr/>
  </property>
  <property fmtid="{D5CDD505-2E9C-101B-9397-08002B2CF9AE}" pid="15" name="GrammarlyDocumentId">
    <vt:lpwstr>55fe5981-4cf3-4404-b588-6bbc300bfd2d</vt:lpwstr>
  </property>
  <property fmtid="{D5CDD505-2E9C-101B-9397-08002B2CF9AE}" pid="16" name="docLang">
    <vt:lpwstr>fi</vt:lpwstr>
  </property>
</Properties>
</file>